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9FCA5C2" w14:textId="77777777" w:rsidR="00B17845" w:rsidRDefault="00B17845" w:rsidP="00B17845">
      <w:pPr>
        <w:rPr>
          <w:rFonts w:ascii="Arial" w:hAnsi="Arial" w:cs="Arial"/>
          <w:sz w:val="28"/>
          <w:szCs w:val="28"/>
        </w:rPr>
      </w:pPr>
    </w:p>
    <w:p w14:paraId="0C6FB010" w14:textId="77777777" w:rsidR="00B17845" w:rsidRDefault="00B17845" w:rsidP="00B17845">
      <w:pPr>
        <w:rPr>
          <w:rFonts w:ascii="Arial" w:hAnsi="Arial" w:cs="Arial"/>
          <w:sz w:val="28"/>
          <w:szCs w:val="28"/>
        </w:rPr>
      </w:pPr>
    </w:p>
    <w:p w14:paraId="33C20C36" w14:textId="77777777" w:rsidR="00B17845" w:rsidRDefault="00B17845" w:rsidP="00B17845">
      <w:pPr>
        <w:rPr>
          <w:rFonts w:ascii="Arial" w:hAnsi="Arial" w:cs="Arial"/>
          <w:sz w:val="28"/>
          <w:szCs w:val="28"/>
        </w:rPr>
      </w:pPr>
    </w:p>
    <w:p w14:paraId="365B4883" w14:textId="77777777" w:rsidR="00B17845" w:rsidRDefault="00B17845" w:rsidP="00B17845">
      <w:pPr>
        <w:rPr>
          <w:rFonts w:ascii="Arial" w:hAnsi="Arial" w:cs="Arial"/>
          <w:sz w:val="28"/>
          <w:szCs w:val="28"/>
        </w:rPr>
      </w:pPr>
    </w:p>
    <w:p w14:paraId="66F99BB6" w14:textId="77777777" w:rsidR="00B17845" w:rsidRDefault="00B17845" w:rsidP="00B17845">
      <w:pPr>
        <w:rPr>
          <w:rFonts w:ascii="Arial" w:hAnsi="Arial" w:cs="Arial"/>
          <w:sz w:val="28"/>
          <w:szCs w:val="28"/>
        </w:rPr>
      </w:pPr>
    </w:p>
    <w:p w14:paraId="10D771F5" w14:textId="77777777" w:rsidR="00B17845" w:rsidRDefault="00B17845" w:rsidP="00B17845">
      <w:pPr>
        <w:rPr>
          <w:rFonts w:ascii="Arial" w:hAnsi="Arial" w:cs="Arial"/>
          <w:sz w:val="28"/>
          <w:szCs w:val="28"/>
        </w:rPr>
      </w:pPr>
    </w:p>
    <w:p w14:paraId="343B7981" w14:textId="77777777" w:rsidR="00B17845" w:rsidRDefault="00B17845" w:rsidP="00B17845">
      <w:pPr>
        <w:rPr>
          <w:rFonts w:ascii="Arial" w:hAnsi="Arial" w:cs="Arial"/>
          <w:sz w:val="28"/>
          <w:szCs w:val="28"/>
        </w:rPr>
      </w:pPr>
    </w:p>
    <w:p w14:paraId="68B117DD" w14:textId="77777777" w:rsidR="00B17845" w:rsidRDefault="00B17845" w:rsidP="00B17845">
      <w:r>
        <w:rPr>
          <w:noProof/>
        </w:rPr>
        <w:drawing>
          <wp:inline distT="0" distB="0" distL="0" distR="0" wp14:anchorId="3727C7E4" wp14:editId="01FB5A98">
            <wp:extent cx="4183910" cy="1394637"/>
            <wp:effectExtent l="0" t="0" r="0" b="0"/>
            <wp:docPr id="1" name="Picture 48" descr="Royal College of Speech and Language Therapist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8" descr="Royal College of Speech and Language Therapists logo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910" cy="13946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3C88371" w14:textId="77777777" w:rsidR="00D976B4" w:rsidRDefault="00B17845" w:rsidP="00034655">
      <w:pPr>
        <w:spacing w:after="0"/>
        <w:rPr>
          <w:rFonts w:ascii="Open Sans Semibold" w:hAnsi="Open Sans Semibold" w:cs="Open Sans Semibold"/>
          <w:sz w:val="60"/>
          <w:szCs w:val="60"/>
        </w:rPr>
      </w:pPr>
      <w:r w:rsidRPr="00B17845">
        <w:rPr>
          <w:rFonts w:ascii="Open Sans Semibold" w:hAnsi="Open Sans Semibold" w:cs="Open Sans Semibold"/>
          <w:sz w:val="60"/>
          <w:szCs w:val="60"/>
        </w:rPr>
        <w:t>This is an easy read version of the Royal College of Speech and Language Therapists (RCSLT)</w:t>
      </w:r>
      <w:r w:rsidR="00FF2F40">
        <w:rPr>
          <w:rFonts w:ascii="Open Sans Semibold" w:hAnsi="Open Sans Semibold" w:cs="Open Sans Semibold"/>
          <w:sz w:val="60"/>
          <w:szCs w:val="60"/>
        </w:rPr>
        <w:t xml:space="preserve"> </w:t>
      </w:r>
    </w:p>
    <w:p w14:paraId="681C1E7A" w14:textId="7C951D0F" w:rsidR="00B17845" w:rsidRDefault="002F68F0" w:rsidP="00034655">
      <w:pPr>
        <w:spacing w:after="0"/>
        <w:rPr>
          <w:rFonts w:ascii="Open Sans Semibold" w:hAnsi="Open Sans Semibold" w:cs="Open Sans Semibold"/>
          <w:sz w:val="60"/>
          <w:szCs w:val="60"/>
        </w:rPr>
      </w:pPr>
      <w:r>
        <w:rPr>
          <w:rFonts w:ascii="Open Sans Semibold" w:hAnsi="Open Sans Semibold" w:cs="Open Sans Semibold"/>
          <w:sz w:val="60"/>
          <w:szCs w:val="60"/>
        </w:rPr>
        <w:t>five-year vision</w:t>
      </w:r>
      <w:r w:rsidR="00D976B4">
        <w:rPr>
          <w:rFonts w:ascii="Open Sans Semibold" w:hAnsi="Open Sans Semibold" w:cs="Open Sans Semibold"/>
          <w:sz w:val="60"/>
          <w:szCs w:val="60"/>
        </w:rPr>
        <w:t xml:space="preserve">, </w:t>
      </w:r>
      <w:r w:rsidR="00B17845" w:rsidRPr="00B17845">
        <w:rPr>
          <w:rFonts w:ascii="Open Sans Semibold" w:hAnsi="Open Sans Semibold" w:cs="Open Sans Semibold"/>
          <w:sz w:val="60"/>
          <w:szCs w:val="60"/>
        </w:rPr>
        <w:t>2022-2027</w:t>
      </w:r>
    </w:p>
    <w:p w14:paraId="19CA0E28" w14:textId="7CE5D35E" w:rsidR="00B17845" w:rsidRPr="00B17845" w:rsidRDefault="00B17845" w:rsidP="00B17845">
      <w:pPr>
        <w:pStyle w:val="CommentText"/>
        <w:rPr>
          <w:rFonts w:ascii="Open Sans" w:hAnsi="Open Sans" w:cs="Open Sans"/>
          <w:sz w:val="28"/>
          <w:szCs w:val="28"/>
        </w:rPr>
      </w:pPr>
    </w:p>
    <w:p w14:paraId="31878662" w14:textId="0640B6C4" w:rsidR="00154CE5" w:rsidRPr="00154CE5" w:rsidRDefault="00B17845" w:rsidP="00154CE5">
      <w:pPr>
        <w:rPr>
          <w:rStyle w:val="CommentReference"/>
          <w:rFonts w:ascii="Open Sans Semibold" w:hAnsi="Open Sans Semibold" w:cs="Open Sans Semibold"/>
          <w:sz w:val="60"/>
          <w:szCs w:val="60"/>
        </w:rPr>
      </w:pPr>
      <w:r>
        <w:rPr>
          <w:rStyle w:val="CommentReference"/>
          <w:rFonts w:ascii="Arial" w:hAnsi="Arial" w:cs="Arial"/>
          <w:sz w:val="28"/>
          <w:szCs w:val="28"/>
        </w:rPr>
        <w:br w:type="page"/>
      </w:r>
    </w:p>
    <w:p w14:paraId="17135152" w14:textId="60CCF2B2" w:rsidR="00B17845" w:rsidRPr="00B17845" w:rsidRDefault="00B17845" w:rsidP="00B17845">
      <w:pPr>
        <w:pStyle w:val="Heading2"/>
        <w:rPr>
          <w:rStyle w:val="CommentReference"/>
          <w:sz w:val="36"/>
          <w:szCs w:val="36"/>
        </w:rPr>
      </w:pPr>
      <w:r w:rsidRPr="00B17845">
        <w:rPr>
          <w:rStyle w:val="CommentReference"/>
          <w:sz w:val="36"/>
          <w:szCs w:val="36"/>
        </w:rPr>
        <w:lastRenderedPageBreak/>
        <w:t>Glossary</w:t>
      </w:r>
    </w:p>
    <w:p w14:paraId="5B237CB2" w14:textId="27071F3C" w:rsidR="00B17845" w:rsidRDefault="00B17845" w:rsidP="00B17845">
      <w:pPr>
        <w:pStyle w:val="CommentText"/>
        <w:rPr>
          <w:rStyle w:val="CommentReference"/>
          <w:rFonts w:ascii="Open Sans" w:hAnsi="Open Sans" w:cs="Open Sans"/>
          <w:bCs/>
          <w:sz w:val="28"/>
          <w:szCs w:val="28"/>
        </w:rPr>
      </w:pPr>
      <w:r w:rsidRPr="00B17845">
        <w:rPr>
          <w:rStyle w:val="CommentReference"/>
          <w:rFonts w:ascii="Open Sans" w:hAnsi="Open Sans" w:cs="Open Sans"/>
          <w:sz w:val="28"/>
          <w:szCs w:val="28"/>
        </w:rPr>
        <w:t xml:space="preserve">There are some hard words in this document. We have explained the hard words at the start. This is called a </w:t>
      </w:r>
      <w:r w:rsidRPr="00B17845">
        <w:rPr>
          <w:rStyle w:val="CommentReference"/>
          <w:rFonts w:ascii="Open Sans" w:hAnsi="Open Sans" w:cs="Open Sans"/>
          <w:b/>
          <w:sz w:val="28"/>
          <w:szCs w:val="28"/>
        </w:rPr>
        <w:t>glossary</w:t>
      </w:r>
      <w:r w:rsidRPr="00B17845">
        <w:rPr>
          <w:rStyle w:val="CommentReference"/>
          <w:rFonts w:ascii="Open Sans" w:hAnsi="Open Sans" w:cs="Open Sans"/>
          <w:bCs/>
          <w:sz w:val="28"/>
          <w:szCs w:val="28"/>
        </w:rPr>
        <w:t>.</w:t>
      </w:r>
    </w:p>
    <w:p w14:paraId="57461A09" w14:textId="77777777" w:rsidR="005520BD" w:rsidRPr="00B17845" w:rsidRDefault="005520BD" w:rsidP="00B17845">
      <w:pPr>
        <w:pStyle w:val="CommentText"/>
        <w:rPr>
          <w:rFonts w:ascii="Open Sans" w:hAnsi="Open Sans" w:cs="Open Sans"/>
        </w:rPr>
      </w:pPr>
    </w:p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985"/>
      </w:tblGrid>
      <w:tr w:rsidR="00B17845" w14:paraId="3A4480E2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4DE7C" w14:textId="77777777" w:rsidR="00B17845" w:rsidRDefault="00B17845" w:rsidP="000453F9">
            <w:pPr>
              <w:spacing w:after="0"/>
            </w:pPr>
          </w:p>
          <w:p w14:paraId="42FCD2A3" w14:textId="77777777" w:rsidR="00B17845" w:rsidRDefault="00B17845" w:rsidP="000453F9">
            <w:pPr>
              <w:spacing w:after="0"/>
            </w:pPr>
          </w:p>
          <w:p w14:paraId="7B73A48F" w14:textId="6756EAE7" w:rsidR="00B17845" w:rsidRDefault="00AD245D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C7E9A0E" wp14:editId="6FE8C168">
                  <wp:extent cx="2114550" cy="704850"/>
                  <wp:effectExtent l="0" t="0" r="0" b="0"/>
                  <wp:docPr id="89" name="Picture 67" descr="Royal College of Speech and Language Therapists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67" descr="Royal College of Speech and Language Therapists logo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4" cy="70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04482" w14:textId="77777777" w:rsidR="00B17845" w:rsidRDefault="002F68F0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2F68F0">
              <w:rPr>
                <w:rFonts w:ascii="Open Sans" w:hAnsi="Open Sans" w:cs="Open Sans"/>
                <w:sz w:val="28"/>
                <w:szCs w:val="28"/>
              </w:rPr>
              <w:t xml:space="preserve">The </w:t>
            </w:r>
            <w:r w:rsidR="00B17845"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>Royal College of Speech and Language Therapists</w:t>
            </w:r>
            <w:r w:rsidR="00B17845" w:rsidRPr="00B17845">
              <w:rPr>
                <w:rFonts w:ascii="Open Sans" w:hAnsi="Open Sans" w:cs="Open Sans"/>
                <w:sz w:val="28"/>
                <w:szCs w:val="28"/>
              </w:rPr>
              <w:t xml:space="preserve"> (RCSLT) is the organisation that helps speech and language therapists in the UK and makes sure they do a good job</w:t>
            </w:r>
          </w:p>
          <w:p w14:paraId="1E7CF15F" w14:textId="3A84370A" w:rsidR="009B5279" w:rsidRPr="00B17845" w:rsidRDefault="009B5279" w:rsidP="000453F9">
            <w:pPr>
              <w:spacing w:after="0"/>
              <w:rPr>
                <w:rFonts w:ascii="Open Sans" w:hAnsi="Open Sans" w:cs="Open Sans"/>
              </w:rPr>
            </w:pPr>
          </w:p>
        </w:tc>
      </w:tr>
    </w:tbl>
    <w:p w14:paraId="711140DB" w14:textId="77777777" w:rsidR="00B17845" w:rsidRDefault="00B17845" w:rsidP="00B17845">
      <w:pPr>
        <w:rPr>
          <w:rFonts w:ascii="Arial" w:hAnsi="Arial" w:cs="Arial"/>
          <w:sz w:val="28"/>
          <w:szCs w:val="28"/>
        </w:rPr>
      </w:pPr>
    </w:p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985"/>
      </w:tblGrid>
      <w:tr w:rsidR="00B17845" w14:paraId="6F56C34E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1FAD5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E3E3FEA" wp14:editId="69780F19">
                  <wp:extent cx="1123950" cy="1123950"/>
                  <wp:effectExtent l="0" t="0" r="0" b="0"/>
                  <wp:docPr id="3" name="Picture 91" descr="A picture of a speech and language therapist with a client&#10;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3" cy="112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51A3E" w14:textId="77777777" w:rsid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A </w:t>
            </w: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>speech and language therapist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</w:t>
            </w:r>
            <w:proofErr w:type="gramStart"/>
            <w:r w:rsidRPr="00B17845">
              <w:rPr>
                <w:rFonts w:ascii="Open Sans" w:hAnsi="Open Sans" w:cs="Open Sans"/>
                <w:sz w:val="28"/>
                <w:szCs w:val="28"/>
              </w:rPr>
              <w:t>is</w:t>
            </w:r>
            <w:proofErr w:type="gramEnd"/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a health professional who helps people with communication and swallowing difficulties</w:t>
            </w:r>
          </w:p>
          <w:p w14:paraId="07309F2A" w14:textId="2591332D" w:rsidR="009B5279" w:rsidRPr="00B17845" w:rsidRDefault="009B5279" w:rsidP="000453F9">
            <w:pPr>
              <w:spacing w:after="0"/>
              <w:rPr>
                <w:rFonts w:ascii="Open Sans" w:hAnsi="Open Sans" w:cs="Open Sans"/>
              </w:rPr>
            </w:pPr>
          </w:p>
        </w:tc>
      </w:tr>
      <w:tr w:rsidR="00B17845" w14:paraId="0D73587B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F7840" w14:textId="77777777" w:rsidR="00B17845" w:rsidRDefault="00B17845" w:rsidP="000453F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A1EAD3F" wp14:editId="47AE220F">
                  <wp:extent cx="1143000" cy="1143000"/>
                  <wp:effectExtent l="0" t="0" r="0" b="0"/>
                  <wp:docPr id="4" name="Picture 89" descr="A picture of a planning docu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52544" w14:textId="601C3AEA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>Mission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is our </w:t>
            </w:r>
            <w:r w:rsidR="0025429B">
              <w:rPr>
                <w:rFonts w:ascii="Open Sans" w:hAnsi="Open Sans" w:cs="Open Sans"/>
                <w:sz w:val="28"/>
                <w:szCs w:val="28"/>
              </w:rPr>
              <w:t xml:space="preserve">overall 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>aim</w:t>
            </w:r>
          </w:p>
        </w:tc>
      </w:tr>
      <w:tr w:rsidR="00B17845" w14:paraId="22019E6C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611B2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00BBA34" wp14:editId="627C0531">
                  <wp:extent cx="1082999" cy="1000125"/>
                  <wp:effectExtent l="0" t="0" r="3175" b="0"/>
                  <wp:docPr id="86" name="Picture 87" descr="A picture with a think bubble showing what we hope f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53" cy="100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1972D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Vision 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is what we would like to see happen </w:t>
            </w:r>
          </w:p>
        </w:tc>
      </w:tr>
      <w:tr w:rsidR="00B17845" w14:paraId="676114CB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75F7D" w14:textId="77777777" w:rsidR="00B17845" w:rsidRDefault="00B17845" w:rsidP="000453F9">
            <w:pPr>
              <w:tabs>
                <w:tab w:val="center" w:pos="2146"/>
              </w:tabs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811C66B" wp14:editId="4CCD96DB">
                  <wp:extent cx="1085850" cy="1085850"/>
                  <wp:effectExtent l="0" t="0" r="0" b="0"/>
                  <wp:docPr id="6" name="Picture 10" descr="A picture of two hands in a handshake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5851" cy="108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7187A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>Equality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means every person is treated equally and fairly</w:t>
            </w:r>
          </w:p>
          <w:p w14:paraId="41C2C089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0CEF30FA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7A576" w14:textId="77777777" w:rsidR="00B17845" w:rsidRDefault="00B17845" w:rsidP="000453F9">
            <w:pPr>
              <w:tabs>
                <w:tab w:val="center" w:pos="2146"/>
              </w:tabs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D0FAAE5" wp14:editId="62A64E19">
                  <wp:extent cx="1181100" cy="1181100"/>
                  <wp:effectExtent l="0" t="0" r="0" b="0"/>
                  <wp:docPr id="7" name="Picture 11" descr="A picture of a group with a wide variety of different peop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3" cy="118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3610E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>Diversity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means variety and celebrating our differences</w:t>
            </w:r>
          </w:p>
        </w:tc>
      </w:tr>
      <w:tr w:rsidR="00B17845" w14:paraId="74CE9180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6A6F5" w14:textId="77777777" w:rsidR="00B17845" w:rsidRDefault="00B17845" w:rsidP="000453F9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40E8BA08" wp14:editId="5AB6CA24">
                  <wp:extent cx="1228725" cy="1228725"/>
                  <wp:effectExtent l="0" t="0" r="9525" b="9525"/>
                  <wp:docPr id="8" name="Picture 12" descr="A picture of a group of 3 different people in an inclusive circle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8" cy="122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FF16C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>Inclusion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means making sure no one is left out</w:t>
            </w:r>
          </w:p>
          <w:p w14:paraId="3ECDB611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7C2FF429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0C7D9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0EA3027" wp14:editId="34FEEB06">
                  <wp:extent cx="1162050" cy="1162050"/>
                  <wp:effectExtent l="0" t="0" r="0" b="0"/>
                  <wp:docPr id="9" name="Picture 13" descr="A picture of a group of people surrounded by speech bubbles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7" cy="116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9C7C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>Co-production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means working together with people who know best about their needs</w:t>
            </w:r>
          </w:p>
          <w:p w14:paraId="465313EB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1C2E3EDC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6C846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DD6C5FF" wp14:editId="7BF585FE">
                  <wp:extent cx="1171575" cy="1171575"/>
                  <wp:effectExtent l="0" t="0" r="9525" b="9525"/>
                  <wp:docPr id="10" name="Picture 22" descr="A picture of a group of people seen through a magnifying glas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7" cy="117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DF72D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>Research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means finding out what works</w:t>
            </w:r>
          </w:p>
          <w:p w14:paraId="277059B5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4329B9FD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E4A0D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5E792FC" wp14:editId="0015604B">
                  <wp:extent cx="1143000" cy="1143000"/>
                  <wp:effectExtent l="0" t="0" r="0" b="0"/>
                  <wp:docPr id="11" name="Picture 17" descr="A picture of a speech therapist with a client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13" cy="114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B9D2E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A </w:t>
            </w: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>service-user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means anyone who uses speech and language services</w:t>
            </w:r>
          </w:p>
        </w:tc>
      </w:tr>
      <w:tr w:rsidR="00B17845" w14:paraId="0A2694A8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0F54E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463156E" wp14:editId="3F6891DC">
                  <wp:extent cx="1133475" cy="1133475"/>
                  <wp:effectExtent l="0" t="0" r="9525" b="9525"/>
                  <wp:docPr id="12" name="Picture 14" descr="A picture of a pile of bank not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67" cy="113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F7560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>Funding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means how the work will be paid for</w:t>
            </w:r>
          </w:p>
        </w:tc>
      </w:tr>
      <w:tr w:rsidR="00B17845" w14:paraId="0A5CCBE5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BDF9C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C5771DD" wp14:editId="7FA4F416">
                  <wp:extent cx="1104900" cy="1104900"/>
                  <wp:effectExtent l="0" t="0" r="0" b="0"/>
                  <wp:docPr id="13" name="Picture 15" descr="A picture of a man thinking with a light bulb in the background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3" cy="110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1AE07" w14:textId="4F48957E" w:rsidR="005520BD" w:rsidRDefault="005520BD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DF079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>Innovation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means coming up with new ideas </w:t>
            </w:r>
          </w:p>
          <w:p w14:paraId="2F9F390F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773D934D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6C2B2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72BA206" wp14:editId="2A04F7E9">
                  <wp:extent cx="1143000" cy="1143000"/>
                  <wp:effectExtent l="0" t="0" r="0" b="0"/>
                  <wp:docPr id="14" name="Picture 16" descr="A picture of 2 people looking at a poster of many different types of peop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75" cy="114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92CC7" w14:textId="77777777" w:rsidR="00B17845" w:rsidRDefault="00B17845" w:rsidP="00B17845">
            <w:pPr>
              <w:pStyle w:val="CommentText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>Workforce development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means making sure that you have the right people with the right skills to do the best job now and in the future</w:t>
            </w:r>
          </w:p>
          <w:p w14:paraId="209B0C8F" w14:textId="17AC8EA6" w:rsidR="009B5279" w:rsidRPr="00B17845" w:rsidRDefault="009B5279" w:rsidP="00B17845">
            <w:pPr>
              <w:pStyle w:val="CommentText"/>
              <w:rPr>
                <w:rFonts w:ascii="Open Sans" w:hAnsi="Open Sans" w:cs="Open Sans"/>
              </w:rPr>
            </w:pPr>
          </w:p>
        </w:tc>
      </w:tr>
      <w:tr w:rsidR="002F68F0" w14:paraId="4C598246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87002" w14:textId="3081685A" w:rsidR="002F68F0" w:rsidRDefault="002F68F0" w:rsidP="000453F9">
            <w:pPr>
              <w:spacing w:after="0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bCs/>
                <w:noProof/>
                <w:spacing w:val="-2"/>
                <w:sz w:val="26"/>
                <w:szCs w:val="26"/>
              </w:rPr>
              <w:lastRenderedPageBreak/>
              <w:drawing>
                <wp:inline distT="0" distB="0" distL="0" distR="0" wp14:anchorId="7DB24F21" wp14:editId="3C92A664">
                  <wp:extent cx="1250954" cy="1250954"/>
                  <wp:effectExtent l="0" t="0" r="6346" b="0"/>
                  <wp:docPr id="2" name="Picture 2" descr="A group of people sitting around a table for a meeting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4" cy="125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b/>
                <w:bCs/>
                <w:noProof/>
                <w:spacing w:val="-2"/>
                <w:sz w:val="26"/>
                <w:szCs w:val="26"/>
              </w:rPr>
              <w:drawing>
                <wp:inline distT="0" distB="0" distL="0" distR="0" wp14:anchorId="6F8D09ED" wp14:editId="10C2C302">
                  <wp:extent cx="1193804" cy="1193804"/>
                  <wp:effectExtent l="0" t="0" r="6346" b="0"/>
                  <wp:docPr id="5" name="Picture 5" descr="A person sitting in front of a computer in a zoom meeting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4" cy="119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DC8B5" w14:textId="6C23D4B1" w:rsidR="009B5279" w:rsidRPr="009B5279" w:rsidRDefault="002F68F0" w:rsidP="002F68F0">
            <w:pPr>
              <w:rPr>
                <w:rFonts w:ascii="Open Sans" w:hAnsi="Open Sans" w:cs="Open Sans"/>
                <w:spacing w:val="-2"/>
                <w:sz w:val="28"/>
                <w:szCs w:val="28"/>
              </w:rPr>
            </w:pPr>
            <w:r w:rsidRPr="002F68F0">
              <w:rPr>
                <w:rFonts w:ascii="Open Sans" w:hAnsi="Open Sans" w:cs="Open Sans"/>
                <w:b/>
                <w:bCs/>
                <w:spacing w:val="-2"/>
                <w:sz w:val="28"/>
                <w:szCs w:val="28"/>
              </w:rPr>
              <w:t>Board of Trustees</w:t>
            </w:r>
            <w:r w:rsidRPr="002F68F0">
              <w:rPr>
                <w:rFonts w:ascii="Open Sans" w:hAnsi="Open Sans" w:cs="Open Sans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2F68F0">
              <w:rPr>
                <w:rFonts w:ascii="Open Sans" w:hAnsi="Open Sans" w:cs="Open Sans"/>
                <w:spacing w:val="-2"/>
                <w:sz w:val="28"/>
                <w:szCs w:val="28"/>
              </w:rPr>
              <w:t xml:space="preserve">means a </w:t>
            </w:r>
            <w:r w:rsidRPr="002F68F0">
              <w:rPr>
                <w:rFonts w:ascii="Open Sans" w:hAnsi="Open Sans" w:cs="Open Sans"/>
                <w:spacing w:val="-2"/>
                <w:sz w:val="28"/>
                <w:szCs w:val="28"/>
              </w:rPr>
              <w:t xml:space="preserve">group of people with legal responsibility for overseeing the funding and work of </w:t>
            </w:r>
            <w:r>
              <w:rPr>
                <w:rFonts w:ascii="Open Sans" w:hAnsi="Open Sans" w:cs="Open Sans"/>
                <w:spacing w:val="-2"/>
                <w:sz w:val="28"/>
                <w:szCs w:val="28"/>
              </w:rPr>
              <w:t xml:space="preserve">the </w:t>
            </w:r>
            <w:r w:rsidRPr="002F68F0">
              <w:rPr>
                <w:rFonts w:ascii="Open Sans" w:hAnsi="Open Sans" w:cs="Open Sans"/>
                <w:spacing w:val="-2"/>
                <w:sz w:val="28"/>
                <w:szCs w:val="28"/>
              </w:rPr>
              <w:t>RCSLT</w:t>
            </w:r>
          </w:p>
        </w:tc>
      </w:tr>
    </w:tbl>
    <w:p w14:paraId="1048EA82" w14:textId="77777777" w:rsidR="00B17845" w:rsidRDefault="00B17845" w:rsidP="00B17845"/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985"/>
      </w:tblGrid>
      <w:tr w:rsidR="00B17845" w14:paraId="71B81013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948AE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4E9041F" wp14:editId="4A4FDA39">
                  <wp:extent cx="1038858" cy="1038858"/>
                  <wp:effectExtent l="0" t="0" r="0" b="8892"/>
                  <wp:docPr id="15" name="Picture 25" descr="A picture of speech therapist with thumbs up to her client 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58" cy="103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73A90D" wp14:editId="14294A97">
                  <wp:extent cx="1038858" cy="1038858"/>
                  <wp:effectExtent l="0" t="0" r="8892" b="0"/>
                  <wp:docPr id="16" name="Picture 26" descr="A picture of two people sitting at a table with foo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58" cy="103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611AD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RCSLT mission: 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>to help people with communication and swallowing needs to have better lives</w:t>
            </w: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 </w:t>
            </w:r>
          </w:p>
          <w:p w14:paraId="3F210B37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B17845" w14:paraId="2781B6EF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D939A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1F47DE" wp14:editId="3E14CE4A">
                  <wp:extent cx="1079504" cy="1079504"/>
                  <wp:effectExtent l="0" t="0" r="6346" b="0"/>
                  <wp:docPr id="17" name="Picture 27" descr="A picture of a group with a wide variety of different peop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4" cy="107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F3AC107" wp14:editId="4C0C02B5">
                  <wp:extent cx="1115055" cy="1146813"/>
                  <wp:effectExtent l="0" t="0" r="8895" b="0"/>
                  <wp:docPr id="18" name="Picture 7" descr="A picture of a group of 3 different people in an inclusive circle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55" cy="114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44798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RCSLT vision: </w:t>
            </w:r>
            <w:r w:rsidRPr="00B17845">
              <w:rPr>
                <w:rFonts w:ascii="Open Sans" w:hAnsi="Open Sans" w:cs="Open Sans"/>
                <w:sz w:val="28"/>
                <w:szCs w:val="28"/>
              </w:rPr>
              <w:t>a world that includes everyone with communication and swallowing needs</w:t>
            </w:r>
          </w:p>
          <w:p w14:paraId="5EDB8B73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</w:tbl>
    <w:p w14:paraId="3653C7D7" w14:textId="77777777" w:rsidR="00B17845" w:rsidRDefault="00B17845" w:rsidP="00B17845"/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985"/>
      </w:tblGrid>
      <w:tr w:rsidR="00B17845" w14:paraId="7B797F25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654DA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3D0B971" wp14:editId="70C7A370">
                  <wp:extent cx="952500" cy="952500"/>
                  <wp:effectExtent l="0" t="0" r="0" b="0"/>
                  <wp:docPr id="19" name="Picture 83" descr="Royal College of Speech and Language Therapists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83" descr="Royal College of Speech and Language Therapists logo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90" cy="95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9250AB0" wp14:editId="1D17ED76">
                  <wp:extent cx="876296" cy="882652"/>
                  <wp:effectExtent l="0" t="0" r="4" b="0"/>
                  <wp:docPr id="20" name="Picture 5" descr="A picture of a target with arrow pointing to cent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6" cy="88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0B26B" w14:textId="3B16A7ED" w:rsidR="00B17845" w:rsidRPr="00B17845" w:rsidRDefault="00B17845" w:rsidP="00B17845">
            <w:pPr>
              <w:pStyle w:val="Heading2"/>
            </w:pPr>
            <w:r>
              <w:t>RCSLT main aims</w:t>
            </w:r>
          </w:p>
        </w:tc>
      </w:tr>
    </w:tbl>
    <w:p w14:paraId="7F0FAB32" w14:textId="77777777" w:rsidR="00B17845" w:rsidRDefault="00B17845" w:rsidP="00B17845">
      <w:pPr>
        <w:rPr>
          <w:rFonts w:ascii="Arial" w:hAnsi="Arial" w:cs="Arial"/>
          <w:sz w:val="28"/>
          <w:szCs w:val="28"/>
        </w:rPr>
      </w:pPr>
    </w:p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985"/>
      </w:tblGrid>
      <w:tr w:rsidR="00B17845" w14:paraId="0B324D87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787A4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9FD9485" wp14:editId="50378530">
                  <wp:extent cx="892811" cy="892811"/>
                  <wp:effectExtent l="0" t="0" r="2539" b="0"/>
                  <wp:docPr id="21" name="Picture 10" descr="A picture of two hands in a handshake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92811" cy="89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FD583A" wp14:editId="1E2EA873">
                  <wp:extent cx="869951" cy="850904"/>
                  <wp:effectExtent l="0" t="0" r="6349" b="0"/>
                  <wp:docPr id="22" name="Picture 8" descr="A picture of a group with a wide variety of different peop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1" cy="85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011585" wp14:editId="67A39609">
                  <wp:extent cx="825913" cy="800502"/>
                  <wp:effectExtent l="0" t="0" r="0" b="0"/>
                  <wp:docPr id="23" name="Picture 7" descr="A picture of a group of 3 different people in an inclusive circle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913" cy="80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B5666" w14:textId="6DC399B7" w:rsidR="00B17845" w:rsidRDefault="00B17845" w:rsidP="00B17845">
            <w:pPr>
              <w:pStyle w:val="Heading3"/>
            </w:pPr>
            <w:r>
              <w:t>1. Equality, diversity, and inclusion</w:t>
            </w:r>
          </w:p>
          <w:p w14:paraId="167E6D42" w14:textId="77777777" w:rsidR="00B17845" w:rsidRDefault="00B17845" w:rsidP="000453F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845" w14:paraId="2A12F493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4F1A3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9BFC7E4" wp14:editId="1D642988">
                  <wp:extent cx="1210308" cy="1210308"/>
                  <wp:effectExtent l="0" t="0" r="8892" b="0"/>
                  <wp:docPr id="24" name="Picture 6" descr="A picture of two hands in a handshake&#10;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08" cy="121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6B988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make sure speech and language therapists come from lots of different backgrounds</w:t>
            </w:r>
          </w:p>
          <w:p w14:paraId="23485C8B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</w:p>
        </w:tc>
      </w:tr>
      <w:tr w:rsidR="00B17845" w14:paraId="229D66F0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D6818" w14:textId="77777777" w:rsidR="00B17845" w:rsidRDefault="00B17845" w:rsidP="000453F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69A069F" wp14:editId="7DFCCEC9">
                  <wp:extent cx="1212851" cy="1212851"/>
                  <wp:effectExtent l="0" t="0" r="6349" b="0"/>
                  <wp:docPr id="25" name="Picture 8" descr="A picture of a group with a wide variety of different peop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1" cy="121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F3F81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We want to make sure that people from different backgrounds are fully included in the profession </w:t>
            </w:r>
          </w:p>
          <w:p w14:paraId="53C40916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</w:p>
        </w:tc>
      </w:tr>
      <w:tr w:rsidR="00B17845" w14:paraId="30717F04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95A29" w14:textId="77777777" w:rsidR="005520BD" w:rsidRDefault="005520BD" w:rsidP="000453F9">
            <w:pPr>
              <w:spacing w:after="0"/>
            </w:pPr>
          </w:p>
          <w:p w14:paraId="0B82C5C7" w14:textId="35D5F088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695EABB" wp14:editId="205AEF90">
                  <wp:extent cx="1096008" cy="1096008"/>
                  <wp:effectExtent l="0" t="0" r="8892" b="8892"/>
                  <wp:docPr id="26" name="Picture 23" descr="A picture of 2 people shouting at a person inside a red circle with the text 'no racism'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08" cy="10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A2CCC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make sure there is no racism or discrimination</w:t>
            </w:r>
          </w:p>
          <w:p w14:paraId="5CC56F37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  <w:p w14:paraId="1D487A68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will not accept people being treated differently because of their colour, beliefs, gender, disability, or sexual orientation</w:t>
            </w:r>
          </w:p>
          <w:p w14:paraId="008CB111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</w:p>
        </w:tc>
      </w:tr>
      <w:tr w:rsidR="00B17845" w14:paraId="55DEB519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1F56A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BA522CE" wp14:editId="69351B37">
                  <wp:extent cx="1225552" cy="1244608"/>
                  <wp:effectExtent l="0" t="0" r="0" b="0"/>
                  <wp:docPr id="27" name="Picture 24" descr="A picture of a person in a wheelchair saying 'I need'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2" cy="124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28BE2" w14:textId="2984BF0C" w:rsidR="005520BD" w:rsidRDefault="005520BD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D0A66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make speech and language therapy services easy to access for everyone who needs them</w:t>
            </w:r>
          </w:p>
          <w:p w14:paraId="6964AA1B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</w:p>
        </w:tc>
      </w:tr>
    </w:tbl>
    <w:p w14:paraId="5BD66143" w14:textId="77777777" w:rsidR="00B17845" w:rsidRDefault="00B17845" w:rsidP="00B17845">
      <w:r>
        <w:rPr>
          <w:rFonts w:ascii="Arial" w:hAnsi="Arial" w:cs="Arial"/>
          <w:sz w:val="28"/>
          <w:szCs w:val="28"/>
        </w:rPr>
        <w:t xml:space="preserve">     </w:t>
      </w:r>
    </w:p>
    <w:p w14:paraId="4A5E37BB" w14:textId="77777777" w:rsidR="00B17845" w:rsidRDefault="00B17845" w:rsidP="00B17845">
      <w:pPr>
        <w:rPr>
          <w:rFonts w:ascii="Arial" w:hAnsi="Arial" w:cs="Arial"/>
          <w:sz w:val="28"/>
          <w:szCs w:val="28"/>
        </w:rPr>
      </w:pPr>
    </w:p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985"/>
      </w:tblGrid>
      <w:tr w:rsidR="00B17845" w14:paraId="325F1F6E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CEC75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61F9C7" wp14:editId="0AB8173F">
                  <wp:extent cx="1098551" cy="1092205"/>
                  <wp:effectExtent l="0" t="0" r="6349" b="0"/>
                  <wp:docPr id="28" name="Picture 19" descr="A picture of a group of people surrounded by speech bubbles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1" cy="109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81116" w14:textId="509BC371" w:rsidR="00B17845" w:rsidRDefault="00B17845" w:rsidP="00B17845">
            <w:pPr>
              <w:pStyle w:val="Heading3"/>
            </w:pPr>
            <w:r>
              <w:t xml:space="preserve">2. Co-production with service users and their families and carers </w:t>
            </w:r>
          </w:p>
          <w:p w14:paraId="35941E88" w14:textId="77777777" w:rsidR="00B17845" w:rsidRDefault="00B17845" w:rsidP="000453F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0E642153" w14:textId="77777777" w:rsidR="00B17845" w:rsidRDefault="00B17845" w:rsidP="000453F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845" w14:paraId="5F74A380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5943C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3607818" wp14:editId="4FE14B9C">
                  <wp:extent cx="1095375" cy="1095375"/>
                  <wp:effectExtent l="0" t="0" r="9525" b="9525"/>
                  <wp:docPr id="29" name="Picture 28" descr="A picture of a group of people working toget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43" cy="109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46A09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We want to include service-users, their </w:t>
            </w:r>
            <w:proofErr w:type="gramStart"/>
            <w:r w:rsidRPr="00B17845">
              <w:rPr>
                <w:rFonts w:ascii="Open Sans" w:hAnsi="Open Sans" w:cs="Open Sans"/>
                <w:sz w:val="28"/>
                <w:szCs w:val="28"/>
              </w:rPr>
              <w:t>families</w:t>
            </w:r>
            <w:proofErr w:type="gramEnd"/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and carers in what we do</w:t>
            </w:r>
          </w:p>
        </w:tc>
      </w:tr>
      <w:tr w:rsidR="00B17845" w14:paraId="6FF9057F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1433D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9551680" wp14:editId="1054EDFF">
                  <wp:extent cx="1162050" cy="1162050"/>
                  <wp:effectExtent l="0" t="0" r="0" b="0"/>
                  <wp:docPr id="30" name="Picture 30" descr="A picture of 3 people from different organisations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4" cy="116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D378D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involve support organisations and charities who help people with communication and swallowing needs</w:t>
            </w:r>
          </w:p>
        </w:tc>
      </w:tr>
      <w:tr w:rsidR="00B17845" w14:paraId="5502EFC6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AC6EA" w14:textId="77777777" w:rsidR="0025429B" w:rsidRDefault="0025429B" w:rsidP="000453F9">
            <w:pPr>
              <w:spacing w:after="0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5BFD7D32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48919D5" wp14:editId="53206109">
                  <wp:extent cx="1009650" cy="1009650"/>
                  <wp:effectExtent l="0" t="0" r="0" b="0"/>
                  <wp:docPr id="31" name="Picture 32" descr="A picture of the UK communication access symbol. 2 faces in white on a blue background with circular arrows representing 2 way communication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88" cy="101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4BAD8" w14:textId="403F6B20" w:rsidR="0025429B" w:rsidRDefault="0025429B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0C4EA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show everyone how to include people with communication and swallowing needs</w:t>
            </w:r>
          </w:p>
          <w:p w14:paraId="3CDF13AF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7F8ECEB5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FCB7B" w14:textId="77777777" w:rsidR="005520BD" w:rsidRDefault="005520BD" w:rsidP="000453F9">
            <w:pPr>
              <w:spacing w:after="0"/>
            </w:pPr>
          </w:p>
          <w:p w14:paraId="46DF7891" w14:textId="06211FDB" w:rsidR="00B17845" w:rsidRDefault="00B17845" w:rsidP="000453F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C34F916" wp14:editId="1FB3E51F">
                  <wp:extent cx="1085850" cy="1085850"/>
                  <wp:effectExtent l="0" t="0" r="0" b="0"/>
                  <wp:docPr id="32" name="Picture 88" descr="A picture of an easy read docu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513" cy="108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5588B" w14:textId="553E01FF" w:rsidR="005520BD" w:rsidRDefault="005520BD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2AFA1" w14:textId="77777777" w:rsidR="00B17845" w:rsidRPr="00B17845" w:rsidRDefault="00B17845" w:rsidP="000453F9">
            <w:pPr>
              <w:pStyle w:val="CommentText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make information easy for people to read and understand</w:t>
            </w:r>
          </w:p>
          <w:p w14:paraId="5BE872F3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   </w:t>
            </w:r>
          </w:p>
        </w:tc>
      </w:tr>
    </w:tbl>
    <w:p w14:paraId="249CEE51" w14:textId="598C9266" w:rsidR="00B17845" w:rsidRDefault="00B17845" w:rsidP="00B17845">
      <w:pPr>
        <w:rPr>
          <w:rFonts w:ascii="Arial" w:hAnsi="Arial" w:cs="Arial"/>
          <w:sz w:val="28"/>
          <w:szCs w:val="28"/>
        </w:rPr>
      </w:pPr>
    </w:p>
    <w:p w14:paraId="00D93032" w14:textId="77777777" w:rsidR="0010294E" w:rsidRDefault="0010294E" w:rsidP="00B17845">
      <w:pPr>
        <w:rPr>
          <w:rFonts w:ascii="Arial" w:hAnsi="Arial" w:cs="Arial"/>
          <w:sz w:val="28"/>
          <w:szCs w:val="28"/>
        </w:rPr>
      </w:pPr>
    </w:p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985"/>
      </w:tblGrid>
      <w:tr w:rsidR="00B17845" w14:paraId="3BC52F48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F56F1" w14:textId="693C6DF5" w:rsidR="005520BD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EEBE3EE" wp14:editId="5A93F1B5">
                  <wp:extent cx="1032394" cy="1016511"/>
                  <wp:effectExtent l="0" t="0" r="0" b="0"/>
                  <wp:docPr id="33" name="Picture 46" descr="A picture of 2 piles of banknotes with an arrow from one to the ot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94" cy="101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73A42" w14:textId="272730E8" w:rsidR="00B17845" w:rsidRPr="00B17845" w:rsidRDefault="00B17845" w:rsidP="00B17845">
            <w:pPr>
              <w:pStyle w:val="Heading3"/>
            </w:pPr>
            <w:r>
              <w:t xml:space="preserve">3. </w:t>
            </w:r>
            <w:r w:rsidRPr="00B17845">
              <w:t>Funding</w:t>
            </w:r>
          </w:p>
          <w:p w14:paraId="0032E699" w14:textId="77777777" w:rsidR="00B17845" w:rsidRDefault="00B17845" w:rsidP="000453F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845" w14:paraId="5C50B40F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3C3BD" w14:textId="77777777" w:rsidR="00B17845" w:rsidRDefault="00B17845" w:rsidP="000453F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8AC9B32" wp14:editId="27076F9C">
                  <wp:extent cx="1114425" cy="1114425"/>
                  <wp:effectExtent l="0" t="0" r="9525" b="9525"/>
                  <wp:docPr id="34" name="Picture 51" descr="A picture of 2 groups of people with speech bubbl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7" cy="111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8DEB7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enough money so that everyone who needs speech and language therapy can get speech and language therapy</w:t>
            </w:r>
          </w:p>
          <w:p w14:paraId="1734B6AC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2A9FD3E9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8798B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DB43239" wp14:editId="093939B6">
                  <wp:extent cx="1095375" cy="1095375"/>
                  <wp:effectExtent l="0" t="0" r="9525" b="9525"/>
                  <wp:docPr id="35" name="Picture 33" descr="A picture of a group of people doing researc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43" cy="109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B9806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enough money for education and research</w:t>
            </w:r>
          </w:p>
          <w:p w14:paraId="3703DF71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2067DCC0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14DA9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B631D27" wp14:editId="48ACFE47">
                  <wp:extent cx="1057275" cy="1057275"/>
                  <wp:effectExtent l="0" t="0" r="9525" b="9525"/>
                  <wp:docPr id="36" name="Picture 52" descr="A picture of 3 piles of banknot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008" cy="105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D3930" w14:textId="77777777" w:rsidR="00B17845" w:rsidRPr="00B17845" w:rsidRDefault="00B17845" w:rsidP="000453F9">
            <w:pPr>
              <w:pStyle w:val="CommentText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enough money to help speech and language therapists get what they need to do a good job</w:t>
            </w:r>
          </w:p>
        </w:tc>
      </w:tr>
      <w:tr w:rsidR="00B17845" w14:paraId="287DEBEE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C8465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CEAEF15" wp14:editId="6B379066">
                  <wp:extent cx="1095375" cy="1095375"/>
                  <wp:effectExtent l="0" t="0" r="9525" b="0"/>
                  <wp:docPr id="37" name="Picture 35" descr="A symbol of a flower with the petals representing physical, mental and emotional wellbeing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7" cy="109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FFDF1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enough money to help speech and language therapists stay healthy and well</w:t>
            </w:r>
          </w:p>
        </w:tc>
      </w:tr>
      <w:tr w:rsidR="00B17845" w14:paraId="6FA2622A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E62E7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A601882" wp14:editId="25B9F017">
                  <wp:extent cx="1047750" cy="1047750"/>
                  <wp:effectExtent l="0" t="0" r="0" b="0"/>
                  <wp:docPr id="38" name="Picture 36" descr="A picture of a person specification including knowledge, experience and skills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0DA17" w14:textId="4E533468" w:rsidR="005520BD" w:rsidRDefault="005520BD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B428D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learn from experience and tell people about best ways of working</w:t>
            </w:r>
          </w:p>
          <w:p w14:paraId="1644FCC9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</w:tbl>
    <w:p w14:paraId="427310DD" w14:textId="77777777" w:rsidR="0010294E" w:rsidRDefault="0010294E" w:rsidP="00B17845"/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985"/>
      </w:tblGrid>
      <w:tr w:rsidR="00B17845" w14:paraId="60EA1B5E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FC64E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    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FBCCC30" wp14:editId="18F21C57">
                  <wp:extent cx="869951" cy="869951"/>
                  <wp:effectExtent l="0" t="0" r="0" b="6349"/>
                  <wp:docPr id="39" name="Picture 47" descr="A picture of a light bul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1" cy="86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B35F359" wp14:editId="7FC56A94">
                  <wp:extent cx="1019812" cy="994409"/>
                  <wp:effectExtent l="0" t="0" r="8888" b="0"/>
                  <wp:docPr id="40" name="Picture 21" descr="A picture of a group of people in circle doing researc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2" cy="99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785E3" w14:textId="6D2CAB3D" w:rsidR="00B17845" w:rsidRPr="00B17845" w:rsidRDefault="00B17845" w:rsidP="00B17845">
            <w:pPr>
              <w:pStyle w:val="Heading3"/>
            </w:pPr>
            <w:r>
              <w:t xml:space="preserve">4. </w:t>
            </w:r>
            <w:r w:rsidRPr="00B17845">
              <w:t>Innovation and research</w:t>
            </w:r>
          </w:p>
          <w:p w14:paraId="42583081" w14:textId="77777777" w:rsidR="00B17845" w:rsidRDefault="00B17845" w:rsidP="000453F9">
            <w:pPr>
              <w:spacing w:after="0"/>
            </w:pPr>
          </w:p>
          <w:p w14:paraId="4C4992F0" w14:textId="77777777" w:rsidR="00B17845" w:rsidRDefault="00B17845" w:rsidP="000453F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3D96E55E" w14:textId="77777777" w:rsidR="00B17845" w:rsidRDefault="00B17845" w:rsidP="000453F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845" w14:paraId="57BFEF93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8C549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396BA62" wp14:editId="58791CF0">
                  <wp:extent cx="1038228" cy="1022354"/>
                  <wp:effectExtent l="0" t="0" r="9522" b="6346"/>
                  <wp:docPr id="41" name="Picture 39" descr="A picture of a group of people surrounded by speech bubbles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8" cy="102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536B9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improve speech and language therapy services based on what works best</w:t>
            </w:r>
          </w:p>
          <w:p w14:paraId="39B10956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133B4C14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6B13E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9580D23" wp14:editId="01FCCB6A">
                  <wp:extent cx="939802" cy="965204"/>
                  <wp:effectExtent l="0" t="0" r="0" b="6346"/>
                  <wp:docPr id="42" name="Picture 40" descr="A picture of an outcomes chart with tic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2" cy="96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A855F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We want to keep measuring how we are doing </w:t>
            </w:r>
          </w:p>
        </w:tc>
      </w:tr>
      <w:tr w:rsidR="00B17845" w14:paraId="55F6AADC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26871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A1450DC" wp14:editId="586F0055">
                  <wp:extent cx="1102364" cy="1102364"/>
                  <wp:effectExtent l="0" t="0" r="2536" b="2536"/>
                  <wp:docPr id="43" name="Picture 41" descr="A picture of a group of lead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4" cy="110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D9456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have leaders who can speak up for people with different communication and swallowing needs</w:t>
            </w:r>
          </w:p>
          <w:p w14:paraId="55C0868D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55D0D57C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1331C" w14:textId="77777777" w:rsidR="0025429B" w:rsidRDefault="0025429B" w:rsidP="000453F9">
            <w:pPr>
              <w:spacing w:after="0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3059961" w14:textId="0D43661E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56CA9C0" wp14:editId="082A1CE1">
                  <wp:extent cx="990600" cy="990600"/>
                  <wp:effectExtent l="0" t="0" r="0" b="0"/>
                  <wp:docPr id="44" name="Picture 42" descr="A picture of the UK communication access symbol. 2 faces in white on a blue background with circular arrows representing 2 way communication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13" cy="99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A07D0" w14:textId="77777777" w:rsidR="00B17845" w:rsidRDefault="00B17845" w:rsidP="000453F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A8DDB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have information which is easy to understand</w:t>
            </w:r>
          </w:p>
        </w:tc>
      </w:tr>
      <w:tr w:rsidR="00B17845" w14:paraId="2D71093E" w14:textId="77777777" w:rsidTr="005520BD">
        <w:trPr>
          <w:trHeight w:val="1888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AE876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881CB92" wp14:editId="566B80B2">
                  <wp:extent cx="1038858" cy="1038858"/>
                  <wp:effectExtent l="0" t="0" r="8892" b="8892"/>
                  <wp:docPr id="45" name="Picture 43" descr="A picture of a group of service-us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58" cy="103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4DEB8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have more service-users involved in research</w:t>
            </w:r>
          </w:p>
        </w:tc>
      </w:tr>
      <w:tr w:rsidR="00B17845" w14:paraId="0A5EF814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92F1B" w14:textId="77777777" w:rsidR="009B5279" w:rsidRDefault="009B5279" w:rsidP="000453F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5CCE0E5F" w14:textId="77777777" w:rsidR="00B17845" w:rsidRDefault="00B17845" w:rsidP="000453F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53512A3" wp14:editId="1018FF96">
                  <wp:extent cx="949961" cy="949961"/>
                  <wp:effectExtent l="0" t="0" r="2539" b="2539"/>
                  <wp:docPr id="46" name="Picture 45" descr="A picture of a speech therapist in the centre of 6 staff from other team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1" cy="94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A11E773" wp14:editId="0BE8E4F9">
                  <wp:extent cx="1047746" cy="1047746"/>
                  <wp:effectExtent l="0" t="0" r="4" b="4"/>
                  <wp:docPr id="47" name="Picture 44" descr="A picture of a map of the worl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46" cy="104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C658A" w14:textId="0260F61B" w:rsidR="009B5279" w:rsidRDefault="009B5279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04D0E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work closely with health teams in the UK and across the world</w:t>
            </w:r>
          </w:p>
          <w:p w14:paraId="0AA8D779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65C39A86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336F3" w14:textId="77777777" w:rsidR="009B5279" w:rsidRDefault="009B5279" w:rsidP="000453F9">
            <w:pPr>
              <w:spacing w:after="0"/>
            </w:pPr>
          </w:p>
          <w:p w14:paraId="5917614F" w14:textId="680A44ED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0A4CECC" wp14:editId="4D9E0D46">
                  <wp:extent cx="1032513" cy="1032513"/>
                  <wp:effectExtent l="0" t="0" r="0" b="0"/>
                  <wp:docPr id="48" name="Picture 79" descr="A picture of a computer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2513" cy="103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5FD6CD" w14:textId="35A3699C" w:rsidR="009B5279" w:rsidRDefault="009B5279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077E1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make sure that there is technology for everyone who wants and needs it</w:t>
            </w:r>
          </w:p>
        </w:tc>
      </w:tr>
      <w:tr w:rsidR="00B17845" w14:paraId="3DAE930B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C284D" w14:textId="77777777" w:rsidR="009B5279" w:rsidRDefault="009B5279" w:rsidP="000453F9">
            <w:pPr>
              <w:spacing w:after="0"/>
            </w:pPr>
          </w:p>
          <w:p w14:paraId="5C6D1BEB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37013DE" wp14:editId="370407B7">
                  <wp:extent cx="1057275" cy="1057275"/>
                  <wp:effectExtent l="0" t="0" r="0" b="9525"/>
                  <wp:docPr id="49" name="Picture 46" descr="A picture of 2 people holding a sign 'save our planet'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83" cy="105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BF1D4" w14:textId="4352D974" w:rsidR="009B5279" w:rsidRDefault="009B5279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9221E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always think about the environment, and try not to harm the planet</w:t>
            </w:r>
          </w:p>
        </w:tc>
      </w:tr>
    </w:tbl>
    <w:p w14:paraId="058BA02B" w14:textId="77777777" w:rsidR="002F68F0" w:rsidRDefault="002F68F0" w:rsidP="00B17845">
      <w:pPr>
        <w:rPr>
          <w:rFonts w:ascii="Arial" w:hAnsi="Arial" w:cs="Arial"/>
          <w:sz w:val="28"/>
          <w:szCs w:val="28"/>
        </w:rPr>
      </w:pPr>
    </w:p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985"/>
      </w:tblGrid>
      <w:tr w:rsidR="00B17845" w14:paraId="78648055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E7485" w14:textId="550DCD42" w:rsidR="005520BD" w:rsidRDefault="00AD245D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0F1506B" wp14:editId="24A6F350">
                  <wp:extent cx="1781175" cy="593725"/>
                  <wp:effectExtent l="0" t="0" r="0" b="0"/>
                  <wp:docPr id="93" name="Picture 67" descr="Royal College of Speech and Language Therapists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67" descr="Royal College of Speech and Language Therapists logo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9" cy="59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028A8" w14:textId="0D8849A0" w:rsidR="00B17845" w:rsidRPr="005520BD" w:rsidRDefault="00B17845" w:rsidP="005520BD">
            <w:pPr>
              <w:pStyle w:val="Heading3"/>
            </w:pPr>
            <w:r>
              <w:t xml:space="preserve">5. </w:t>
            </w:r>
            <w:r w:rsidRPr="00B17845">
              <w:t>Workforce development</w:t>
            </w:r>
          </w:p>
        </w:tc>
      </w:tr>
      <w:tr w:rsidR="00B17845" w14:paraId="0D657653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C2BC6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F41AAC4" wp14:editId="3540F3DA">
                  <wp:extent cx="1032513" cy="1032513"/>
                  <wp:effectExtent l="0" t="0" r="0" b="0"/>
                  <wp:docPr id="51" name="Picture 53" descr="A picture of 2 people looking at a poster of many different types of peop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3" cy="103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81E2C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make sure speech and language therapists come from different communities and backgrounds</w:t>
            </w:r>
          </w:p>
          <w:p w14:paraId="75BA769E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7BC4B5E9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5E881" w14:textId="77777777" w:rsidR="005520BD" w:rsidRDefault="005520BD" w:rsidP="000453F9">
            <w:pPr>
              <w:spacing w:after="0"/>
            </w:pPr>
          </w:p>
          <w:p w14:paraId="6FA012D8" w14:textId="6AFFE3E0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7D7B316" wp14:editId="48FE1202">
                  <wp:extent cx="994409" cy="994409"/>
                  <wp:effectExtent l="0" t="0" r="0" b="0"/>
                  <wp:docPr id="52" name="Picture 49" descr="A picture of speech and language therapy lead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09" cy="99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9096D" w14:textId="783DA2EB" w:rsidR="005520BD" w:rsidRDefault="005520BD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B41B6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support strong and caring speech and language therapy leaders</w:t>
            </w:r>
          </w:p>
        </w:tc>
      </w:tr>
      <w:tr w:rsidR="00B17845" w14:paraId="760A1107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C63D1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605A759" wp14:editId="31F1EC42">
                  <wp:extent cx="1096008" cy="1096008"/>
                  <wp:effectExtent l="0" t="0" r="8892" b="8892"/>
                  <wp:docPr id="53" name="Picture 50" descr="A picture of a speech therapist in the centre of 6 staff from other team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08" cy="10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3A0D5" w14:textId="2A459EDE" w:rsidR="005520BD" w:rsidRDefault="005520BD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DE885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We want to work well with other health professionals </w:t>
            </w:r>
          </w:p>
          <w:p w14:paraId="788DE152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1FDA8B7A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C3EB0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9015B2C" wp14:editId="38B6A07F">
                  <wp:extent cx="1219200" cy="1219200"/>
                  <wp:effectExtent l="0" t="0" r="0" b="0"/>
                  <wp:docPr id="54" name="Picture 66" descr="A picture of 4 people talking toget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005" cy="122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DDD99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support different ways of people training to become speech and language therapists</w:t>
            </w:r>
          </w:p>
          <w:p w14:paraId="4D6B1391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623B805E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C3E97" w14:textId="77777777" w:rsidR="00B17845" w:rsidRDefault="00B17845" w:rsidP="000453F9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685C51B0" wp14:editId="38B6C1C0">
                  <wp:extent cx="1047756" cy="1047756"/>
                  <wp:effectExtent l="0" t="0" r="0" b="0"/>
                  <wp:docPr id="55" name="Picture 89" descr="A picture of 3 people in a 'virtual' appointment via zo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6" cy="104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58D15" w14:textId="67B51BE6" w:rsidR="00A679B3" w:rsidRDefault="00A679B3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2163A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support speech and language therapists to work in different ways throughout their career</w:t>
            </w:r>
          </w:p>
        </w:tc>
      </w:tr>
      <w:tr w:rsidR="00B17845" w14:paraId="3D04EBDC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A8A6D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633C368" wp14:editId="06AF55B9">
                  <wp:extent cx="1095375" cy="1095375"/>
                  <wp:effectExtent l="0" t="0" r="9525" b="9525"/>
                  <wp:docPr id="56" name="Picture 33" descr="A picture of a group of people in circle doing research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42" cy="109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87310" w14:textId="18126E9F" w:rsidR="00A679B3" w:rsidRDefault="00A679B3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2E949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support speech and language therapists to do more research</w:t>
            </w:r>
          </w:p>
          <w:p w14:paraId="105C390A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5F084AB8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F677F" w14:textId="77777777" w:rsidR="00A679B3" w:rsidRDefault="00A679B3" w:rsidP="000453F9">
            <w:pPr>
              <w:spacing w:after="0"/>
            </w:pPr>
          </w:p>
          <w:p w14:paraId="3233AC1E" w14:textId="035EC2AF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15FBE7C" wp14:editId="2A0AF682">
                  <wp:extent cx="1085850" cy="1085850"/>
                  <wp:effectExtent l="0" t="0" r="0" b="0"/>
                  <wp:docPr id="57" name="Picture 56" descr="A picture of 2 people standing next to a white board in a training workshop 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527" cy="108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91C62" w14:textId="5F754DB9" w:rsidR="00A679B3" w:rsidRDefault="00A679B3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29DB1" w14:textId="77777777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training and development opportunities for speech and language therapists throughout their career</w:t>
            </w:r>
          </w:p>
        </w:tc>
      </w:tr>
    </w:tbl>
    <w:p w14:paraId="2F2B6396" w14:textId="77777777" w:rsidR="0010294E" w:rsidRDefault="0010294E" w:rsidP="00B17845">
      <w:pPr>
        <w:rPr>
          <w:rFonts w:ascii="Arial" w:hAnsi="Arial" w:cs="Arial"/>
          <w:sz w:val="28"/>
          <w:szCs w:val="28"/>
        </w:rPr>
      </w:pPr>
    </w:p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985"/>
      </w:tblGrid>
      <w:tr w:rsidR="00B17845" w14:paraId="3768F835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7FAA4" w14:textId="2A1F1FDC" w:rsidR="00B17845" w:rsidRDefault="00AD245D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7161537" wp14:editId="75388DBC">
                  <wp:extent cx="1781175" cy="593725"/>
                  <wp:effectExtent l="0" t="0" r="0" b="0"/>
                  <wp:docPr id="92" name="Picture 67" descr="Royal College of Speech and Language Therapists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67" descr="Royal College of Speech and Language Therapists logo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9" cy="59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8F388" w14:textId="087937FD" w:rsidR="00B17845" w:rsidRPr="00B17845" w:rsidRDefault="00B17845" w:rsidP="00B17845">
            <w:pPr>
              <w:pStyle w:val="Heading3"/>
            </w:pPr>
            <w:r>
              <w:t xml:space="preserve">6. </w:t>
            </w:r>
            <w:r w:rsidRPr="00B17845">
              <w:t>Profile and opportunity</w:t>
            </w:r>
          </w:p>
          <w:p w14:paraId="3A24F8C9" w14:textId="77777777" w:rsidR="00B17845" w:rsidRDefault="00B17845" w:rsidP="0061687C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845" w14:paraId="78A75D2F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D6696" w14:textId="77777777" w:rsidR="00A679B3" w:rsidRDefault="00A679B3" w:rsidP="000453F9">
            <w:pPr>
              <w:spacing w:after="0"/>
            </w:pPr>
          </w:p>
          <w:p w14:paraId="5F745F99" w14:textId="0E845AD5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EEE710C" wp14:editId="0C73B6CC">
                  <wp:extent cx="1007111" cy="1007111"/>
                  <wp:effectExtent l="0" t="0" r="0" b="2539"/>
                  <wp:docPr id="59" name="Picture 81" descr="A picture of a person who is a champion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1" cy="100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6E424" w14:textId="58CA2EDB" w:rsidR="00A679B3" w:rsidRDefault="00A679B3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B1F95" w14:textId="77777777" w:rsidR="00B17845" w:rsidRPr="00B17845" w:rsidRDefault="00B17845" w:rsidP="000453F9">
            <w:pPr>
              <w:pStyle w:val="CommentText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tell people about the difference that speech and language therapy makes</w:t>
            </w:r>
          </w:p>
        </w:tc>
      </w:tr>
      <w:tr w:rsidR="00B17845" w14:paraId="25094BB5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3EE4E" w14:textId="77777777" w:rsidR="00A679B3" w:rsidRDefault="00A679B3" w:rsidP="000453F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6EF46D62" w14:textId="32153C38" w:rsidR="00A679B3" w:rsidRDefault="00B17845" w:rsidP="000453F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E3876FE" wp14:editId="4E64EC99">
                  <wp:extent cx="981075" cy="981075"/>
                  <wp:effectExtent l="0" t="0" r="9525" b="0"/>
                  <wp:docPr id="60" name="Picture 78" descr="Royal College of Speech and Language Therapists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78" descr="Royal College of Speech and Language Therapists logo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16" cy="98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DC79D55" wp14:editId="7AB668B8">
                  <wp:extent cx="971550" cy="971550"/>
                  <wp:effectExtent l="0" t="0" r="0" b="0"/>
                  <wp:docPr id="61" name="Picture 68" descr="A picture of a group of people surrounded by speech bubbles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5" cy="97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81E249C" w14:textId="2E6189E9" w:rsidR="00B17845" w:rsidRDefault="00B17845" w:rsidP="000453F9">
            <w:pPr>
              <w:spacing w:after="0"/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A0B88" w14:textId="54529690" w:rsidR="00B17845" w:rsidRPr="00B17845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 xml:space="preserve">We want to make sure that influential people and groups understand the value of speech and language therapy </w:t>
            </w:r>
          </w:p>
        </w:tc>
      </w:tr>
      <w:tr w:rsidR="00B17845" w14:paraId="6B15F9D9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9B2EA" w14:textId="77777777" w:rsidR="00A679B3" w:rsidRDefault="00A679B3" w:rsidP="000453F9">
            <w:pPr>
              <w:spacing w:after="0"/>
            </w:pPr>
          </w:p>
          <w:p w14:paraId="6A122477" w14:textId="77777777" w:rsidR="00A679B3" w:rsidRDefault="00B17845" w:rsidP="000453F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EE8DABB" wp14:editId="585BA7C5">
                  <wp:extent cx="1047750" cy="1047750"/>
                  <wp:effectExtent l="0" t="0" r="0" b="0"/>
                  <wp:docPr id="62" name="Picture 76" descr="A picture of a map of UK with people in each ar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26" cy="104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A166C" w14:textId="4F401FD6" w:rsidR="005520BD" w:rsidRDefault="005520BD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E963A" w14:textId="29026620" w:rsidR="00B17845" w:rsidRPr="00C84DA0" w:rsidRDefault="00B17845" w:rsidP="00C84DA0">
            <w:pPr>
              <w:pStyle w:val="CommentText"/>
              <w:rPr>
                <w:rFonts w:ascii="Open Sans" w:hAnsi="Open Sans" w:cs="Open Sans"/>
                <w:sz w:val="28"/>
                <w:szCs w:val="28"/>
              </w:rPr>
            </w:pPr>
            <w:r w:rsidRPr="00B17845">
              <w:rPr>
                <w:rFonts w:ascii="Open Sans" w:hAnsi="Open Sans" w:cs="Open Sans"/>
                <w:sz w:val="28"/>
                <w:szCs w:val="28"/>
              </w:rPr>
              <w:t>We want to make sure everyone understands how difficulties with communication and swallowing can affect lives</w:t>
            </w:r>
          </w:p>
        </w:tc>
      </w:tr>
      <w:tr w:rsidR="00B17845" w14:paraId="51B45744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EDE50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B2B09E5" wp14:editId="6D2795CB">
                  <wp:extent cx="1235711" cy="1235711"/>
                  <wp:effectExtent l="0" t="0" r="2539" b="0"/>
                  <wp:docPr id="63" name="Picture 69" descr="A  picture of a politician in a suit and tie in front of Westminster&#10;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1" cy="123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36CDE" w14:textId="77777777" w:rsidR="00B17845" w:rsidRPr="00C84DA0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C84DA0">
              <w:rPr>
                <w:rFonts w:ascii="Open Sans" w:hAnsi="Open Sans" w:cs="Open Sans"/>
                <w:sz w:val="28"/>
                <w:szCs w:val="28"/>
              </w:rPr>
              <w:t>We want to make sure people in government know about speech and language therapy and RCSLT</w:t>
            </w:r>
          </w:p>
        </w:tc>
      </w:tr>
      <w:tr w:rsidR="00B17845" w14:paraId="0E164CE3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4A4A5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2AA737A" wp14:editId="183673E5">
                  <wp:extent cx="970983" cy="970983"/>
                  <wp:effectExtent l="0" t="0" r="635" b="0"/>
                  <wp:docPr id="64" name="Picture 70" descr="Royal College of Speech and Language Therapists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70" descr="Royal College of Speech and Language Therapists logo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83" cy="97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A97DBB6" wp14:editId="5ED4B94C">
                  <wp:extent cx="1134112" cy="1134112"/>
                  <wp:effectExtent l="0" t="0" r="8888" b="0"/>
                  <wp:docPr id="65" name="Picture 79" descr="A picture of a group of health professionals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2" cy="113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D18B9" w14:textId="77777777" w:rsidR="00B17845" w:rsidRPr="00C84DA0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C84DA0">
              <w:rPr>
                <w:rFonts w:ascii="Open Sans" w:hAnsi="Open Sans" w:cs="Open Sans"/>
                <w:sz w:val="28"/>
                <w:szCs w:val="28"/>
              </w:rPr>
              <w:t>We want to be a leader among other health professions</w:t>
            </w:r>
          </w:p>
          <w:p w14:paraId="389A2F53" w14:textId="77777777" w:rsidR="00B17845" w:rsidRPr="00C84DA0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</w:tbl>
    <w:p w14:paraId="089049C1" w14:textId="507761B1" w:rsidR="00B17845" w:rsidRDefault="00B17845" w:rsidP="00B17845"/>
    <w:p w14:paraId="0EEBB6D8" w14:textId="77777777" w:rsidR="0010294E" w:rsidRDefault="0010294E" w:rsidP="00B17845"/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985"/>
      </w:tblGrid>
      <w:tr w:rsidR="00B17845" w14:paraId="11191BEC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A27D0" w14:textId="6E4A5716" w:rsidR="00A679B3" w:rsidRDefault="00AD245D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1CDB9C0" wp14:editId="1C5BBEA3">
                  <wp:extent cx="1781175" cy="593725"/>
                  <wp:effectExtent l="0" t="0" r="0" b="0"/>
                  <wp:docPr id="91" name="Picture 67" descr="Royal College of Speech and Language Therapists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67" descr="Royal College of Speech and Language Therapists logo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9" cy="59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C6345" w14:textId="0FF96953" w:rsidR="00B17845" w:rsidRPr="005520BD" w:rsidRDefault="00C84DA0" w:rsidP="005520BD">
            <w:pPr>
              <w:pStyle w:val="Heading3"/>
            </w:pPr>
            <w:r>
              <w:t xml:space="preserve">7. </w:t>
            </w:r>
            <w:r w:rsidR="00B17845" w:rsidRPr="00C84DA0">
              <w:t>Our members</w:t>
            </w:r>
          </w:p>
        </w:tc>
      </w:tr>
      <w:tr w:rsidR="00B17845" w14:paraId="4165A011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0D5A6" w14:textId="77777777" w:rsidR="00B17845" w:rsidRDefault="00B17845" w:rsidP="000453F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4E5B561" wp14:editId="7B6BF791">
                  <wp:extent cx="1079504" cy="1079504"/>
                  <wp:effectExtent l="0" t="0" r="6346" b="6346"/>
                  <wp:docPr id="67" name="Picture 73" descr="A group of people sitting at a table with a list of action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4" cy="107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0FB86" w14:textId="77777777" w:rsidR="00B17845" w:rsidRPr="00C84DA0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C84DA0">
              <w:rPr>
                <w:rFonts w:ascii="Open Sans" w:hAnsi="Open Sans" w:cs="Open Sans"/>
                <w:sz w:val="28"/>
                <w:szCs w:val="28"/>
              </w:rPr>
              <w:t>We want to support speech and language therapists to share our vision</w:t>
            </w:r>
          </w:p>
          <w:p w14:paraId="075E22B1" w14:textId="77777777" w:rsidR="00B17845" w:rsidRPr="00C84DA0" w:rsidRDefault="00B17845" w:rsidP="000453F9">
            <w:pPr>
              <w:spacing w:after="0"/>
              <w:rPr>
                <w:rFonts w:ascii="Open Sans" w:hAnsi="Open Sans" w:cs="Open Sans"/>
              </w:rPr>
            </w:pPr>
          </w:p>
        </w:tc>
      </w:tr>
      <w:tr w:rsidR="00B17845" w14:paraId="2623DDA0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A75C1" w14:textId="77777777" w:rsidR="00B17845" w:rsidRDefault="00B17845" w:rsidP="000453F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80571C1" wp14:editId="3B0935E9">
                  <wp:extent cx="1095378" cy="1095378"/>
                  <wp:effectExtent l="0" t="0" r="9525" b="0"/>
                  <wp:docPr id="68" name="Picture 85" descr="Royal College of Speech and Language Therapists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85" descr="Royal College of Speech and Language Therapists logo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8" cy="109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0E3779F" wp14:editId="7170F5B6">
                  <wp:extent cx="1013456" cy="1013456"/>
                  <wp:effectExtent l="0" t="0" r="0" b="0"/>
                  <wp:docPr id="69" name="Picture 17" descr="A picture of a speech therapist with a client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56" cy="101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45530" w14:textId="77777777" w:rsidR="00B17845" w:rsidRPr="00C84DA0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C84DA0">
              <w:rPr>
                <w:rFonts w:ascii="Open Sans" w:hAnsi="Open Sans" w:cs="Open Sans"/>
                <w:sz w:val="28"/>
                <w:szCs w:val="28"/>
              </w:rPr>
              <w:t>We want speech and language therapists to lead this important work</w:t>
            </w:r>
          </w:p>
          <w:p w14:paraId="3684F7D1" w14:textId="77777777" w:rsidR="00B17845" w:rsidRPr="00C84DA0" w:rsidRDefault="00B17845" w:rsidP="000453F9">
            <w:pPr>
              <w:spacing w:after="0"/>
              <w:rPr>
                <w:rFonts w:ascii="Open Sans" w:hAnsi="Open Sans" w:cs="Open Sans"/>
              </w:rPr>
            </w:pPr>
          </w:p>
        </w:tc>
      </w:tr>
      <w:tr w:rsidR="00B17845" w14:paraId="2755EDB3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110FC" w14:textId="77777777" w:rsidR="009B5279" w:rsidRDefault="009B5279" w:rsidP="000453F9">
            <w:pPr>
              <w:spacing w:after="0"/>
            </w:pPr>
          </w:p>
          <w:p w14:paraId="547EAF47" w14:textId="1B171E46" w:rsidR="00B17845" w:rsidRDefault="00B17845" w:rsidP="000453F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58F36FD" wp14:editId="107015F3">
                  <wp:extent cx="1079500" cy="1079500"/>
                  <wp:effectExtent l="0" t="0" r="6350" b="6350"/>
                  <wp:docPr id="70" name="Picture 76" descr="A picture of a map of UK with people in each ar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93" cy="108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A0EA7" w14:textId="1F4FD3D7" w:rsidR="009B5279" w:rsidRDefault="009B5279" w:rsidP="000453F9">
            <w:pPr>
              <w:spacing w:after="0"/>
            </w:pP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0FA1B" w14:textId="77777777" w:rsidR="00B17845" w:rsidRPr="00C84DA0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C84DA0">
              <w:rPr>
                <w:rFonts w:ascii="Open Sans" w:hAnsi="Open Sans" w:cs="Open Sans"/>
                <w:sz w:val="28"/>
                <w:szCs w:val="28"/>
              </w:rPr>
              <w:t>We want to support speech and language therapists to be involved at local and national level</w:t>
            </w:r>
          </w:p>
          <w:p w14:paraId="7257A4B0" w14:textId="77777777" w:rsidR="00B17845" w:rsidRPr="00C84DA0" w:rsidRDefault="00B17845" w:rsidP="000453F9">
            <w:pPr>
              <w:spacing w:after="0"/>
              <w:rPr>
                <w:rFonts w:ascii="Open Sans" w:hAnsi="Open Sans" w:cs="Open Sans"/>
              </w:rPr>
            </w:pPr>
          </w:p>
        </w:tc>
      </w:tr>
    </w:tbl>
    <w:p w14:paraId="268CA5F3" w14:textId="77777777" w:rsidR="00B17845" w:rsidRDefault="00B17845" w:rsidP="00B17845">
      <w:pPr>
        <w:rPr>
          <w:rFonts w:ascii="Arial" w:hAnsi="Arial" w:cs="Arial"/>
          <w:sz w:val="28"/>
          <w:szCs w:val="28"/>
        </w:rPr>
      </w:pPr>
    </w:p>
    <w:tbl>
      <w:tblPr>
        <w:tblW w:w="9498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4962"/>
      </w:tblGrid>
      <w:tr w:rsidR="00B17845" w14:paraId="2FFAA7B2" w14:textId="77777777" w:rsidTr="007268AB">
        <w:trPr>
          <w:trHeight w:val="84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71E69" w14:textId="5C2F5CC7" w:rsidR="00B17845" w:rsidRDefault="00B17845" w:rsidP="000453F9">
            <w:pPr>
              <w:pStyle w:val="ListParagraph"/>
              <w:spacing w:after="0"/>
              <w:ind w:left="0"/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AD245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0071763" wp14:editId="6C116682">
                  <wp:extent cx="1781175" cy="593725"/>
                  <wp:effectExtent l="0" t="0" r="0" b="0"/>
                  <wp:docPr id="87" name="Picture 67" descr="Royal College of Speech and Language Therapists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67" descr="Royal College of Speech and Language Therapists logo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9" cy="59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F12A3" w14:textId="34FBE134" w:rsidR="00A679B3" w:rsidRPr="00A679B3" w:rsidRDefault="00C84DA0" w:rsidP="005520BD">
            <w:pPr>
              <w:pStyle w:val="Heading3"/>
            </w:pPr>
            <w:r>
              <w:t xml:space="preserve">8. </w:t>
            </w:r>
            <w:r w:rsidR="00B17845" w:rsidRPr="00C84DA0">
              <w:t>Making RCSLT an excellent organisation</w:t>
            </w:r>
          </w:p>
        </w:tc>
      </w:tr>
      <w:tr w:rsidR="002F68F0" w14:paraId="5FC4F7B7" w14:textId="77777777" w:rsidTr="007268AB">
        <w:trPr>
          <w:trHeight w:val="84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720C5" w14:textId="7BAC7B26" w:rsidR="009B5279" w:rsidRDefault="002F68F0" w:rsidP="000453F9">
            <w:pPr>
              <w:pStyle w:val="ListParagraph"/>
              <w:spacing w:after="0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bCs/>
                <w:noProof/>
                <w:spacing w:val="-2"/>
                <w:sz w:val="26"/>
                <w:szCs w:val="26"/>
              </w:rPr>
              <w:lastRenderedPageBreak/>
              <w:drawing>
                <wp:inline distT="0" distB="0" distL="0" distR="0" wp14:anchorId="18F9C358" wp14:editId="40C7CDDA">
                  <wp:extent cx="1250954" cy="1250954"/>
                  <wp:effectExtent l="0" t="0" r="6346" b="0"/>
                  <wp:docPr id="50" name="Picture 50" descr="A group of people sitting around a table for a meeting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4" cy="125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b/>
                <w:bCs/>
                <w:noProof/>
                <w:spacing w:val="-2"/>
                <w:sz w:val="26"/>
                <w:szCs w:val="26"/>
              </w:rPr>
              <w:drawing>
                <wp:inline distT="0" distB="0" distL="0" distR="0" wp14:anchorId="7D3413E7" wp14:editId="03997129">
                  <wp:extent cx="1066800" cy="1066800"/>
                  <wp:effectExtent l="0" t="0" r="0" b="0"/>
                  <wp:docPr id="58" name="Picture 58" descr="A person sitting in front of a computer in a zoom meeting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4" cy="106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0E52E" w14:textId="430BB122" w:rsidR="002F68F0" w:rsidRPr="002F68F0" w:rsidRDefault="002F68F0" w:rsidP="00C84DA0">
            <w:pPr>
              <w:pStyle w:val="Heading3"/>
              <w:rPr>
                <w:rFonts w:ascii="Open Sans" w:hAnsi="Open Sans" w:cs="Open Sans"/>
              </w:rPr>
            </w:pPr>
            <w:r w:rsidRPr="0091116B">
              <w:rPr>
                <w:rFonts w:ascii="Open Sans" w:hAnsi="Open Sans" w:cs="Open Sans"/>
                <w:color w:val="auto"/>
              </w:rPr>
              <w:t>We want an inclusive and active Board of Trustees who work to the values of RCSLT and are open and answerable to members</w:t>
            </w:r>
          </w:p>
        </w:tc>
      </w:tr>
      <w:tr w:rsidR="00B17845" w14:paraId="64253971" w14:textId="77777777" w:rsidTr="000453F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13107" w14:textId="77777777" w:rsidR="00B17845" w:rsidRDefault="00B17845" w:rsidP="000453F9">
            <w:pPr>
              <w:pStyle w:val="ListParagraph"/>
              <w:spacing w:after="0"/>
              <w:ind w:left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194707C" wp14:editId="36ABF1A1">
                  <wp:extent cx="1162046" cy="1162046"/>
                  <wp:effectExtent l="0" t="0" r="4" b="0"/>
                  <wp:docPr id="72" name="Picture 65" descr="A picture of a group with a wide variety of different peop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46" cy="116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D618A3F" wp14:editId="2201999C">
                  <wp:extent cx="1096008" cy="1096008"/>
                  <wp:effectExtent l="0" t="0" r="8892" b="8892"/>
                  <wp:docPr id="73" name="Picture 23" descr="A picture of 2 people shouting at a person inside a red circle with the text 'no racism'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08" cy="10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001F25" w14:textId="52CD3CC5" w:rsidR="009B5279" w:rsidRDefault="009B5279" w:rsidP="000453F9">
            <w:pPr>
              <w:pStyle w:val="ListParagraph"/>
              <w:spacing w:after="0"/>
              <w:ind w:left="0"/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7B339" w14:textId="77777777" w:rsidR="00B17845" w:rsidRPr="00C84DA0" w:rsidRDefault="00B17845" w:rsidP="000453F9">
            <w:pPr>
              <w:rPr>
                <w:rFonts w:ascii="Open Sans" w:hAnsi="Open Sans" w:cs="Open Sans"/>
                <w:sz w:val="28"/>
                <w:szCs w:val="28"/>
              </w:rPr>
            </w:pPr>
            <w:r w:rsidRPr="00C84DA0">
              <w:rPr>
                <w:rFonts w:ascii="Open Sans" w:hAnsi="Open Sans" w:cs="Open Sans"/>
                <w:sz w:val="28"/>
                <w:szCs w:val="28"/>
              </w:rPr>
              <w:t>We want to show we are excellent in equality, diversity, inclusion, and anti-racism</w:t>
            </w:r>
          </w:p>
          <w:p w14:paraId="136350F3" w14:textId="77777777" w:rsidR="00B17845" w:rsidRDefault="00B17845" w:rsidP="000453F9">
            <w:pPr>
              <w:pStyle w:val="ListParagraph"/>
              <w:spacing w:after="0"/>
              <w:ind w:left="108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845" w14:paraId="12BAA4D3" w14:textId="77777777" w:rsidTr="000453F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94F8A" w14:textId="77777777" w:rsidR="009B5279" w:rsidRDefault="009B5279" w:rsidP="000453F9">
            <w:pPr>
              <w:pStyle w:val="ListParagraph"/>
              <w:spacing w:after="0"/>
              <w:ind w:left="0"/>
            </w:pPr>
          </w:p>
          <w:p w14:paraId="0319829D" w14:textId="6C7C4AC2" w:rsidR="009B5279" w:rsidRDefault="00B17845" w:rsidP="000453F9">
            <w:pPr>
              <w:pStyle w:val="ListParagraph"/>
              <w:spacing w:after="0"/>
              <w:ind w:left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26EBFED" wp14:editId="5DC5C129">
                  <wp:extent cx="981617" cy="959379"/>
                  <wp:effectExtent l="0" t="0" r="8983" b="0"/>
                  <wp:docPr id="74" name="Picture 59" descr="A picture of 3 piles of bank not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17" cy="95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47D5B" w14:textId="77777777" w:rsidR="00B17845" w:rsidRPr="0033579C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33579C">
              <w:rPr>
                <w:rFonts w:ascii="Open Sans" w:hAnsi="Open Sans" w:cs="Open Sans"/>
                <w:sz w:val="28"/>
                <w:szCs w:val="28"/>
              </w:rPr>
              <w:t>We want to make sure we have enough money to do this work now, and in the future</w:t>
            </w:r>
          </w:p>
          <w:p w14:paraId="1B39C802" w14:textId="77777777" w:rsidR="00B17845" w:rsidRPr="0033579C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4A3420B0" w14:textId="77777777" w:rsidTr="000453F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FA7F6" w14:textId="77777777" w:rsidR="009B5279" w:rsidRDefault="009B5279" w:rsidP="000453F9">
            <w:pPr>
              <w:pStyle w:val="ListParagraph"/>
              <w:spacing w:after="0"/>
              <w:ind w:left="0"/>
            </w:pPr>
          </w:p>
          <w:p w14:paraId="12EAC32E" w14:textId="534E64D9" w:rsidR="00B17845" w:rsidRDefault="00B17845" w:rsidP="000453F9">
            <w:pPr>
              <w:pStyle w:val="ListParagraph"/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0690287A" wp14:editId="7DBADDE8">
                  <wp:extent cx="1002665" cy="1006426"/>
                  <wp:effectExtent l="0" t="0" r="6985" b="3810"/>
                  <wp:docPr id="75" name="Picture 94" descr="A person with hand extended standing in front of a group of people 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8" cy="100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1EE69" w14:textId="44A5423C" w:rsidR="009B5279" w:rsidRDefault="009B5279" w:rsidP="000453F9">
            <w:pPr>
              <w:pStyle w:val="ListParagraph"/>
              <w:spacing w:after="0"/>
              <w:ind w:left="0"/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3F35E" w14:textId="77777777" w:rsidR="00B17845" w:rsidRPr="0033579C" w:rsidRDefault="00B17845" w:rsidP="000453F9">
            <w:pPr>
              <w:rPr>
                <w:rFonts w:ascii="Open Sans" w:hAnsi="Open Sans" w:cs="Open Sans"/>
                <w:sz w:val="28"/>
                <w:szCs w:val="28"/>
              </w:rPr>
            </w:pPr>
            <w:r w:rsidRPr="0033579C">
              <w:rPr>
                <w:rFonts w:ascii="Open Sans" w:hAnsi="Open Sans" w:cs="Open Sans"/>
                <w:sz w:val="28"/>
                <w:szCs w:val="28"/>
              </w:rPr>
              <w:t>We want to be an excellent employer</w:t>
            </w:r>
          </w:p>
          <w:p w14:paraId="430C4EB4" w14:textId="77777777" w:rsidR="00B17845" w:rsidRPr="0033579C" w:rsidRDefault="00B17845" w:rsidP="000453F9">
            <w:pPr>
              <w:pStyle w:val="ListParagraph"/>
              <w:spacing w:after="0"/>
              <w:ind w:left="108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0AC0CCCE" w14:textId="77777777" w:rsidTr="000453F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D0B3F" w14:textId="77777777" w:rsidR="009B5279" w:rsidRDefault="009B5279" w:rsidP="000453F9">
            <w:pPr>
              <w:pStyle w:val="ListParagraph"/>
              <w:spacing w:after="0"/>
              <w:ind w:left="0"/>
            </w:pPr>
          </w:p>
          <w:p w14:paraId="4CD6DCD9" w14:textId="2E28C0E1" w:rsidR="009B5279" w:rsidRDefault="00B17845" w:rsidP="000453F9">
            <w:pPr>
              <w:pStyle w:val="ListParagraph"/>
              <w:spacing w:after="0"/>
              <w:ind w:left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97A70E5" wp14:editId="2A9ED048">
                  <wp:extent cx="1076325" cy="980957"/>
                  <wp:effectExtent l="0" t="0" r="0" b="0"/>
                  <wp:docPr id="76" name="Picture 61" descr="A symbol of a flower with the petals representing physical, mental and emotional wellbeing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367" cy="98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353A9" w14:textId="77777777" w:rsidR="00B17845" w:rsidRPr="0033579C" w:rsidRDefault="00B17845" w:rsidP="000453F9">
            <w:pPr>
              <w:rPr>
                <w:rFonts w:ascii="Open Sans" w:hAnsi="Open Sans" w:cs="Open Sans"/>
                <w:sz w:val="28"/>
                <w:szCs w:val="28"/>
              </w:rPr>
            </w:pPr>
            <w:r w:rsidRPr="0033579C">
              <w:rPr>
                <w:rFonts w:ascii="Open Sans" w:hAnsi="Open Sans" w:cs="Open Sans"/>
                <w:sz w:val="28"/>
                <w:szCs w:val="28"/>
              </w:rPr>
              <w:t xml:space="preserve">We want to look after our staff </w:t>
            </w:r>
            <w:proofErr w:type="gramStart"/>
            <w:r w:rsidRPr="0033579C">
              <w:rPr>
                <w:rFonts w:ascii="Open Sans" w:hAnsi="Open Sans" w:cs="Open Sans"/>
                <w:sz w:val="28"/>
                <w:szCs w:val="28"/>
              </w:rPr>
              <w:t>really well</w:t>
            </w:r>
            <w:proofErr w:type="gramEnd"/>
          </w:p>
          <w:p w14:paraId="510D6AA3" w14:textId="77777777" w:rsidR="00B17845" w:rsidRPr="0033579C" w:rsidRDefault="00B17845" w:rsidP="000453F9">
            <w:pPr>
              <w:pStyle w:val="ListParagraph"/>
              <w:spacing w:after="0"/>
              <w:ind w:left="108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2C75C303" w14:textId="77777777" w:rsidTr="000453F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2EE1E" w14:textId="77777777" w:rsidR="009B5279" w:rsidRDefault="009B5279" w:rsidP="000453F9">
            <w:pPr>
              <w:pStyle w:val="ListParagraph"/>
              <w:spacing w:after="0"/>
              <w:ind w:left="0"/>
            </w:pPr>
          </w:p>
          <w:p w14:paraId="217DA94B" w14:textId="26E4AF60" w:rsidR="009B5279" w:rsidRDefault="00B17845" w:rsidP="000453F9">
            <w:pPr>
              <w:pStyle w:val="ListParagraph"/>
              <w:spacing w:after="0"/>
              <w:ind w:left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3729C0F" wp14:editId="15834B15">
                  <wp:extent cx="1076325" cy="1039706"/>
                  <wp:effectExtent l="0" t="0" r="0" b="8255"/>
                  <wp:docPr id="77" name="Picture 64" descr="A person sitting at a desk in frontt of a computer with hands rais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71" cy="104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46D66" w14:textId="77777777" w:rsidR="00B17845" w:rsidRPr="0033579C" w:rsidRDefault="00B17845" w:rsidP="000453F9">
            <w:pPr>
              <w:rPr>
                <w:rFonts w:ascii="Open Sans" w:hAnsi="Open Sans" w:cs="Open Sans"/>
                <w:sz w:val="28"/>
                <w:szCs w:val="28"/>
              </w:rPr>
            </w:pPr>
            <w:r w:rsidRPr="0033579C">
              <w:rPr>
                <w:rFonts w:ascii="Open Sans" w:hAnsi="Open Sans" w:cs="Open Sans"/>
                <w:sz w:val="28"/>
                <w:szCs w:val="28"/>
              </w:rPr>
              <w:t>We want to be a flexible organisation to help staff work the best they can</w:t>
            </w:r>
          </w:p>
        </w:tc>
      </w:tr>
      <w:tr w:rsidR="00B17845" w14:paraId="2E74641E" w14:textId="77777777" w:rsidTr="000453F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725BA" w14:textId="77777777" w:rsidR="00B17845" w:rsidRDefault="00B17845" w:rsidP="000453F9">
            <w:pPr>
              <w:pStyle w:val="ListParagraph"/>
              <w:spacing w:after="0"/>
              <w:ind w:left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76EEBA5" wp14:editId="783B7A8D">
                  <wp:extent cx="1352550" cy="1231101"/>
                  <wp:effectExtent l="0" t="0" r="0" b="0"/>
                  <wp:docPr id="78" name="Picture 62" descr="A group of people sitting around a table&#10;with a graph printout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407" cy="123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2661E" w14:textId="09D84432" w:rsidR="00B17845" w:rsidRPr="007268AB" w:rsidRDefault="00B17845" w:rsidP="007268AB">
            <w:pPr>
              <w:rPr>
                <w:rFonts w:ascii="Open Sans" w:hAnsi="Open Sans" w:cs="Open Sans"/>
                <w:sz w:val="28"/>
                <w:szCs w:val="28"/>
              </w:rPr>
            </w:pPr>
            <w:r w:rsidRPr="0033579C">
              <w:rPr>
                <w:rFonts w:ascii="Open Sans" w:hAnsi="Open Sans" w:cs="Open Sans"/>
                <w:sz w:val="28"/>
                <w:szCs w:val="28"/>
              </w:rPr>
              <w:t>We want to use technology and information to know what speech and language therapists need</w:t>
            </w:r>
          </w:p>
        </w:tc>
      </w:tr>
      <w:tr w:rsidR="00B17845" w14:paraId="460CB840" w14:textId="77777777" w:rsidTr="000453F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196DC" w14:textId="77777777" w:rsidR="00B17845" w:rsidRDefault="00B17845" w:rsidP="000453F9">
            <w:pPr>
              <w:pStyle w:val="ListParagraph"/>
              <w:spacing w:after="0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7B4F1A3E" w14:textId="77777777" w:rsidR="00B17845" w:rsidRDefault="00AD245D" w:rsidP="000453F9">
            <w:pPr>
              <w:pStyle w:val="ListParagraph"/>
              <w:spacing w:after="0"/>
              <w:ind w:left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2B93B0F" wp14:editId="4C69D314">
                  <wp:extent cx="1028700" cy="1028700"/>
                  <wp:effectExtent l="0" t="0" r="0" b="0"/>
                  <wp:docPr id="90" name="Picture 42" descr="A picture of the UK communication access symbol. 2 faces in white on a blue background with circular arrows representing 2 way communication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7" cy="102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54619" w14:textId="2D003071" w:rsidR="00AD245D" w:rsidRDefault="00AD245D" w:rsidP="000453F9">
            <w:pPr>
              <w:pStyle w:val="ListParagraph"/>
              <w:spacing w:after="0"/>
              <w:ind w:left="0"/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4C815" w14:textId="4D0415BD" w:rsidR="00B17845" w:rsidRPr="0010294E" w:rsidRDefault="00B17845" w:rsidP="0010294E">
            <w:pPr>
              <w:rPr>
                <w:rFonts w:ascii="Open Sans" w:hAnsi="Open Sans" w:cs="Open Sans"/>
                <w:sz w:val="28"/>
                <w:szCs w:val="28"/>
              </w:rPr>
            </w:pPr>
            <w:r w:rsidRPr="0033579C">
              <w:rPr>
                <w:rFonts w:ascii="Open Sans" w:hAnsi="Open Sans" w:cs="Open Sans"/>
                <w:sz w:val="28"/>
                <w:szCs w:val="28"/>
              </w:rPr>
              <w:t>We want to show people we are good at inclusive communication and employ people with communication needs</w:t>
            </w:r>
          </w:p>
        </w:tc>
      </w:tr>
      <w:tr w:rsidR="00B17845" w14:paraId="21F06E71" w14:textId="77777777" w:rsidTr="000453F9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EFDB5" w14:textId="77777777" w:rsidR="009B5279" w:rsidRDefault="009B5279" w:rsidP="000453F9">
            <w:pPr>
              <w:pStyle w:val="ListParagraph"/>
              <w:spacing w:after="0"/>
              <w:ind w:left="0"/>
            </w:pPr>
          </w:p>
          <w:p w14:paraId="71055B4B" w14:textId="07BADE09" w:rsidR="009B5279" w:rsidRDefault="00B17845" w:rsidP="000453F9">
            <w:pPr>
              <w:pStyle w:val="ListParagraph"/>
              <w:spacing w:after="0"/>
              <w:ind w:left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5410A81" wp14:editId="15D7B9A3">
                  <wp:extent cx="1228725" cy="1070414"/>
                  <wp:effectExtent l="0" t="0" r="0" b="0"/>
                  <wp:docPr id="80" name="Picture 54" descr="A picture of 2 people holding a sign 'save our planet'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43" cy="107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C4999" w14:textId="77777777" w:rsidR="00B17845" w:rsidRPr="0033579C" w:rsidRDefault="00B17845" w:rsidP="000453F9">
            <w:pPr>
              <w:rPr>
                <w:rFonts w:ascii="Open Sans" w:hAnsi="Open Sans" w:cs="Open Sans"/>
                <w:sz w:val="28"/>
                <w:szCs w:val="28"/>
              </w:rPr>
            </w:pPr>
            <w:r w:rsidRPr="0033579C">
              <w:rPr>
                <w:rFonts w:ascii="Open Sans" w:hAnsi="Open Sans" w:cs="Open Sans"/>
                <w:sz w:val="28"/>
                <w:szCs w:val="28"/>
              </w:rPr>
              <w:t>We want to work in a way that helps protect the planet</w:t>
            </w:r>
          </w:p>
        </w:tc>
      </w:tr>
    </w:tbl>
    <w:p w14:paraId="6B5A7307" w14:textId="77777777" w:rsidR="007268AB" w:rsidRDefault="007268AB" w:rsidP="00B17845">
      <w:pPr>
        <w:rPr>
          <w:rFonts w:ascii="Open Sans" w:hAnsi="Open Sans" w:cs="Open Sans"/>
          <w:sz w:val="28"/>
          <w:szCs w:val="28"/>
        </w:rPr>
      </w:pPr>
    </w:p>
    <w:p w14:paraId="1033BFA9" w14:textId="22FD504D" w:rsidR="00B17845" w:rsidRDefault="00B17845" w:rsidP="00B17845">
      <w:pPr>
        <w:rPr>
          <w:rFonts w:ascii="Open Sans" w:hAnsi="Open Sans" w:cs="Open Sans"/>
          <w:sz w:val="28"/>
          <w:szCs w:val="28"/>
        </w:rPr>
      </w:pPr>
      <w:r w:rsidRPr="0033579C">
        <w:rPr>
          <w:rFonts w:ascii="Open Sans" w:hAnsi="Open Sans" w:cs="Open Sans"/>
          <w:sz w:val="28"/>
          <w:szCs w:val="28"/>
        </w:rPr>
        <w:t xml:space="preserve">This is the end of the RCSLT </w:t>
      </w:r>
      <w:r w:rsidR="00A679B3">
        <w:rPr>
          <w:rFonts w:ascii="Open Sans" w:hAnsi="Open Sans" w:cs="Open Sans"/>
          <w:sz w:val="28"/>
          <w:szCs w:val="28"/>
        </w:rPr>
        <w:t>vision</w:t>
      </w:r>
    </w:p>
    <w:p w14:paraId="6AFE583C" w14:textId="77777777" w:rsidR="007C55A9" w:rsidRPr="00CF783A" w:rsidRDefault="007C55A9" w:rsidP="00B17845">
      <w:pPr>
        <w:rPr>
          <w:rFonts w:ascii="Open Sans" w:hAnsi="Open Sans" w:cs="Open Sans"/>
          <w:sz w:val="28"/>
          <w:szCs w:val="28"/>
        </w:rPr>
      </w:pPr>
    </w:p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985"/>
      </w:tblGrid>
      <w:tr w:rsidR="00B17845" w14:paraId="651D3182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C6899" w14:textId="0BF28DA1" w:rsidR="009B5279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3D24117" wp14:editId="69F14088">
                  <wp:extent cx="945786" cy="809625"/>
                  <wp:effectExtent l="0" t="0" r="0" b="0"/>
                  <wp:docPr id="81" name="Picture 57" descr="A picture of a hand with a thumb 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918" cy="81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83E3" w14:textId="77777777" w:rsidR="00B17845" w:rsidRPr="0033579C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33579C">
              <w:rPr>
                <w:rFonts w:ascii="Open Sans" w:hAnsi="Open Sans" w:cs="Open Sans"/>
                <w:sz w:val="28"/>
                <w:szCs w:val="28"/>
              </w:rPr>
              <w:t>Thank you for your interest.</w:t>
            </w:r>
          </w:p>
          <w:p w14:paraId="0DB147D3" w14:textId="77777777" w:rsidR="00B17845" w:rsidRDefault="00B17845" w:rsidP="000453F9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845" w14:paraId="3B563202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1297C" w14:textId="733022D7" w:rsidR="009B5279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C21D382" wp14:editId="4662A592">
                  <wp:extent cx="997458" cy="885825"/>
                  <wp:effectExtent l="0" t="0" r="0" b="0"/>
                  <wp:docPr id="82" name="Picture 58" descr="A picture of an easy read docu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12" cy="88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14B0B" w14:textId="07101C7F" w:rsidR="00B17845" w:rsidRPr="0033579C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33579C">
              <w:rPr>
                <w:rFonts w:ascii="Open Sans" w:hAnsi="Open Sans" w:cs="Open Sans"/>
                <w:sz w:val="28"/>
                <w:szCs w:val="28"/>
              </w:rPr>
              <w:t>This is the easy read version of the RCSLT five-year</w:t>
            </w:r>
            <w:r w:rsidR="00A679B3">
              <w:rPr>
                <w:rFonts w:ascii="Open Sans" w:hAnsi="Open Sans" w:cs="Open Sans"/>
                <w:sz w:val="28"/>
                <w:szCs w:val="28"/>
              </w:rPr>
              <w:t xml:space="preserve"> vision</w:t>
            </w:r>
            <w:r w:rsidRPr="0033579C">
              <w:rPr>
                <w:rFonts w:ascii="Open Sans" w:hAnsi="Open Sans" w:cs="Open Sans"/>
                <w:sz w:val="28"/>
                <w:szCs w:val="28"/>
              </w:rPr>
              <w:t xml:space="preserve"> 2022-2027</w:t>
            </w:r>
          </w:p>
          <w:p w14:paraId="1DC8CC66" w14:textId="77777777" w:rsidR="00B17845" w:rsidRPr="0033579C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181DF710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93F1B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6D48527" wp14:editId="0C52BE28">
                  <wp:extent cx="1111719" cy="1057275"/>
                  <wp:effectExtent l="0" t="0" r="0" b="0"/>
                  <wp:docPr id="83" name="Picture 52" descr="A group of people sitting at a table with a list of action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04" cy="10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6DA7A" w14:textId="21A9D4EA" w:rsidR="00B17845" w:rsidRPr="0033579C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  <w:r w:rsidRPr="0033579C">
              <w:rPr>
                <w:rFonts w:ascii="Open Sans" w:hAnsi="Open Sans" w:cs="Open Sans"/>
                <w:sz w:val="28"/>
                <w:szCs w:val="28"/>
              </w:rPr>
              <w:t>The full document was produced by members, service users, RCSLT staff leadership team and trustees</w:t>
            </w:r>
            <w:r w:rsidR="0033579C">
              <w:rPr>
                <w:rFonts w:ascii="Open Sans" w:hAnsi="Open Sans" w:cs="Open Sans"/>
                <w:sz w:val="28"/>
                <w:szCs w:val="28"/>
              </w:rPr>
              <w:t xml:space="preserve">: </w:t>
            </w:r>
            <w:hyperlink r:id="rId80" w:history="1">
              <w:r w:rsidR="0033579C" w:rsidRPr="00050976">
                <w:rPr>
                  <w:rStyle w:val="Hyperlink"/>
                  <w:rFonts w:ascii="Open Sans" w:hAnsi="Open Sans" w:cs="Open Sans"/>
                  <w:sz w:val="28"/>
                  <w:szCs w:val="28"/>
                </w:rPr>
                <w:t>rcslt.org/vision</w:t>
              </w:r>
            </w:hyperlink>
          </w:p>
          <w:p w14:paraId="3B787B46" w14:textId="77777777" w:rsidR="00B17845" w:rsidRPr="0033579C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06F26821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BD0FE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45440C7" wp14:editId="3F45FD11">
                  <wp:extent cx="1057915" cy="965204"/>
                  <wp:effectExtent l="0" t="0" r="8885" b="0"/>
                  <wp:docPr id="84" name="Picture 53" descr="A picture of a computer with an emai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5" cy="96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D7240" w14:textId="77777777" w:rsidR="00B17845" w:rsidRPr="0033579C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33579C">
              <w:rPr>
                <w:rFonts w:ascii="Open Sans" w:hAnsi="Open Sans" w:cs="Open Sans"/>
                <w:sz w:val="28"/>
                <w:szCs w:val="28"/>
              </w:rPr>
              <w:t xml:space="preserve">To give feedback contact the enquiries team at </w:t>
            </w:r>
            <w:hyperlink r:id="rId82" w:history="1">
              <w:r w:rsidRPr="0033579C">
                <w:rPr>
                  <w:rStyle w:val="Hyperlink"/>
                  <w:rFonts w:ascii="Open Sans" w:hAnsi="Open Sans" w:cs="Open Sans"/>
                  <w:sz w:val="28"/>
                  <w:szCs w:val="28"/>
                </w:rPr>
                <w:t>info@rcslt.org</w:t>
              </w:r>
            </w:hyperlink>
            <w:r w:rsidRPr="0033579C">
              <w:rPr>
                <w:rFonts w:ascii="Open Sans" w:hAnsi="Open Sans" w:cs="Open Sans"/>
                <w:sz w:val="28"/>
                <w:szCs w:val="28"/>
              </w:rPr>
              <w:t xml:space="preserve"> or 020 7378 3012</w:t>
            </w:r>
          </w:p>
          <w:p w14:paraId="0D04A9CA" w14:textId="77777777" w:rsidR="00B17845" w:rsidRPr="0033579C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B17845" w14:paraId="2589B4DD" w14:textId="77777777" w:rsidTr="000453F9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160E1" w14:textId="77777777" w:rsidR="00B17845" w:rsidRDefault="00B17845" w:rsidP="000453F9">
            <w:pPr>
              <w:spacing w:after="0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B0A48CB" wp14:editId="549788DC">
                  <wp:extent cx="937131" cy="883127"/>
                  <wp:effectExtent l="0" t="0" r="0" b="0"/>
                  <wp:docPr id="85" name="Picture 51" descr="A picture of a computer with a click logo on the scre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31" cy="88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E55A2" w14:textId="07167A47" w:rsidR="00B17845" w:rsidRPr="0033579C" w:rsidRDefault="00B17845" w:rsidP="000453F9">
            <w:pPr>
              <w:spacing w:after="0"/>
              <w:rPr>
                <w:rFonts w:ascii="Open Sans" w:hAnsi="Open Sans" w:cs="Open Sans"/>
              </w:rPr>
            </w:pPr>
            <w:r w:rsidRPr="0033579C">
              <w:rPr>
                <w:rFonts w:ascii="Open Sans" w:hAnsi="Open Sans" w:cs="Open Sans"/>
                <w:sz w:val="28"/>
                <w:szCs w:val="28"/>
              </w:rPr>
              <w:t>To learn more about</w:t>
            </w:r>
            <w:r w:rsidR="00050976">
              <w:rPr>
                <w:rFonts w:ascii="Open Sans" w:hAnsi="Open Sans" w:cs="Open Sans"/>
                <w:sz w:val="28"/>
                <w:szCs w:val="28"/>
              </w:rPr>
              <w:t xml:space="preserve"> the</w:t>
            </w:r>
            <w:r w:rsidRPr="0033579C">
              <w:rPr>
                <w:rFonts w:ascii="Open Sans" w:hAnsi="Open Sans" w:cs="Open Sans"/>
                <w:sz w:val="28"/>
                <w:szCs w:val="28"/>
              </w:rPr>
              <w:t xml:space="preserve"> RCSLT, visit</w:t>
            </w:r>
            <w:r w:rsidR="00050976">
              <w:rPr>
                <w:rFonts w:ascii="Open Sans" w:hAnsi="Open Sans" w:cs="Open Sans"/>
                <w:sz w:val="28"/>
                <w:szCs w:val="28"/>
              </w:rPr>
              <w:t xml:space="preserve">: </w:t>
            </w:r>
            <w:hyperlink r:id="rId84" w:history="1">
              <w:r w:rsidRPr="0033579C">
                <w:rPr>
                  <w:rStyle w:val="Hyperlink"/>
                  <w:rFonts w:ascii="Open Sans" w:hAnsi="Open Sans" w:cs="Open Sans"/>
                  <w:sz w:val="28"/>
                  <w:szCs w:val="28"/>
                </w:rPr>
                <w:t>rcslt.org</w:t>
              </w:r>
            </w:hyperlink>
          </w:p>
          <w:p w14:paraId="4267DCAD" w14:textId="77777777" w:rsidR="00B17845" w:rsidRPr="0033579C" w:rsidRDefault="00B17845" w:rsidP="000453F9">
            <w:pPr>
              <w:spacing w:after="0"/>
              <w:rPr>
                <w:rFonts w:ascii="Open Sans" w:hAnsi="Open Sans" w:cs="Open Sans"/>
                <w:sz w:val="28"/>
                <w:szCs w:val="28"/>
              </w:rPr>
            </w:pPr>
          </w:p>
        </w:tc>
      </w:tr>
    </w:tbl>
    <w:p w14:paraId="2099637C" w14:textId="5D13BB9F" w:rsidR="00B57A30" w:rsidRPr="005012B7" w:rsidRDefault="00B57A30" w:rsidP="005012B7">
      <w:pPr>
        <w:tabs>
          <w:tab w:val="left" w:pos="8310"/>
        </w:tabs>
        <w:rPr>
          <w:rFonts w:ascii="Open Sans Bold" w:eastAsia="Open Sans" w:hAnsi="Open Sans Bold"/>
          <w:bCs/>
          <w:color w:val="FFFFFF"/>
          <w:sz w:val="76"/>
          <w:szCs w:val="56"/>
        </w:rPr>
      </w:pPr>
    </w:p>
    <w:sectPr w:rsidR="00B57A30" w:rsidRPr="005012B7" w:rsidSect="007268AB">
      <w:headerReference w:type="default" r:id="rId85"/>
      <w:footerReference w:type="default" r:id="rId86"/>
      <w:pgSz w:w="11906" w:h="16838"/>
      <w:pgMar w:top="1418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A142B" w14:textId="77777777" w:rsidR="00BF2654" w:rsidRDefault="00BF2654" w:rsidP="00B36B8B">
      <w:pPr>
        <w:spacing w:after="0"/>
      </w:pPr>
      <w:r>
        <w:separator/>
      </w:r>
    </w:p>
  </w:endnote>
  <w:endnote w:type="continuationSeparator" w:id="0">
    <w:p w14:paraId="3A45D643" w14:textId="77777777" w:rsidR="00BF2654" w:rsidRDefault="00BF2654" w:rsidP="00B36B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Bold">
    <w:altName w:val="Open Sans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Open Sans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italic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7095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A6C67F" w14:textId="77777777" w:rsidR="009A617A" w:rsidRDefault="009A617A">
        <w:pPr>
          <w:pStyle w:val="Footer"/>
          <w:jc w:val="right"/>
        </w:pPr>
        <w:r>
          <w:t xml:space="preserve"> RCSLT.ORG |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19B42E" w14:textId="77777777" w:rsidR="009A617A" w:rsidRDefault="009A617A" w:rsidP="009A617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C0AA1" w14:textId="77777777" w:rsidR="00BF2654" w:rsidRDefault="00BF2654" w:rsidP="00B36B8B">
      <w:pPr>
        <w:spacing w:after="0"/>
      </w:pPr>
      <w:r>
        <w:separator/>
      </w:r>
    </w:p>
  </w:footnote>
  <w:footnote w:type="continuationSeparator" w:id="0">
    <w:p w14:paraId="3DA2376C" w14:textId="77777777" w:rsidR="00BF2654" w:rsidRDefault="00BF2654" w:rsidP="00B36B8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27464" w14:textId="699230A2" w:rsidR="009A617A" w:rsidRDefault="009A617A" w:rsidP="008E0E3F">
    <w:pPr>
      <w:spacing w:before="2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3D3E"/>
    <w:multiLevelType w:val="multilevel"/>
    <w:tmpl w:val="891C97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090684"/>
    <w:multiLevelType w:val="multilevel"/>
    <w:tmpl w:val="27820A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F42B3"/>
    <w:multiLevelType w:val="hybridMultilevel"/>
    <w:tmpl w:val="341A5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54179"/>
    <w:multiLevelType w:val="multilevel"/>
    <w:tmpl w:val="21062B94"/>
    <w:lvl w:ilvl="0">
      <w:start w:val="5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8466AB"/>
    <w:multiLevelType w:val="multilevel"/>
    <w:tmpl w:val="15D8651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A6228F"/>
    <w:multiLevelType w:val="hybridMultilevel"/>
    <w:tmpl w:val="157C97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A08D0"/>
    <w:multiLevelType w:val="hybridMultilevel"/>
    <w:tmpl w:val="7BD2B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D263E8"/>
    <w:multiLevelType w:val="multilevel"/>
    <w:tmpl w:val="22BCD3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8A46C5B"/>
    <w:multiLevelType w:val="hybridMultilevel"/>
    <w:tmpl w:val="5CC21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8"/>
  </w:num>
  <w:num w:numId="5">
    <w:abstractNumId w:val="2"/>
  </w:num>
  <w:num w:numId="6">
    <w:abstractNumId w:val="6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845"/>
    <w:rsid w:val="00002225"/>
    <w:rsid w:val="00034655"/>
    <w:rsid w:val="0004122B"/>
    <w:rsid w:val="00050600"/>
    <w:rsid w:val="00050976"/>
    <w:rsid w:val="0006274E"/>
    <w:rsid w:val="00066287"/>
    <w:rsid w:val="00067811"/>
    <w:rsid w:val="0010294E"/>
    <w:rsid w:val="0010517A"/>
    <w:rsid w:val="00115CE6"/>
    <w:rsid w:val="00154CE5"/>
    <w:rsid w:val="001C752B"/>
    <w:rsid w:val="001F2429"/>
    <w:rsid w:val="00214C4F"/>
    <w:rsid w:val="0025210E"/>
    <w:rsid w:val="0025429B"/>
    <w:rsid w:val="002E05C9"/>
    <w:rsid w:val="002F68F0"/>
    <w:rsid w:val="0033579C"/>
    <w:rsid w:val="0037787B"/>
    <w:rsid w:val="003970D0"/>
    <w:rsid w:val="00397FA0"/>
    <w:rsid w:val="003A6681"/>
    <w:rsid w:val="004151CC"/>
    <w:rsid w:val="004C2B28"/>
    <w:rsid w:val="005012B7"/>
    <w:rsid w:val="00537A6F"/>
    <w:rsid w:val="005520BD"/>
    <w:rsid w:val="00564B4D"/>
    <w:rsid w:val="0061687C"/>
    <w:rsid w:val="00666A86"/>
    <w:rsid w:val="007268AB"/>
    <w:rsid w:val="00726C6B"/>
    <w:rsid w:val="00747B1A"/>
    <w:rsid w:val="007626F5"/>
    <w:rsid w:val="007A7B53"/>
    <w:rsid w:val="007C55A9"/>
    <w:rsid w:val="007F5F8A"/>
    <w:rsid w:val="0080029D"/>
    <w:rsid w:val="008135A1"/>
    <w:rsid w:val="00834FD4"/>
    <w:rsid w:val="008B2362"/>
    <w:rsid w:val="008B6F49"/>
    <w:rsid w:val="008E0E3F"/>
    <w:rsid w:val="008F432F"/>
    <w:rsid w:val="0091116B"/>
    <w:rsid w:val="00966E3A"/>
    <w:rsid w:val="00994BB3"/>
    <w:rsid w:val="009A617A"/>
    <w:rsid w:val="009B5279"/>
    <w:rsid w:val="009C6BFD"/>
    <w:rsid w:val="00A02F9C"/>
    <w:rsid w:val="00A15160"/>
    <w:rsid w:val="00A4698F"/>
    <w:rsid w:val="00A6521E"/>
    <w:rsid w:val="00A679B3"/>
    <w:rsid w:val="00AA19CF"/>
    <w:rsid w:val="00AA2A84"/>
    <w:rsid w:val="00AD245D"/>
    <w:rsid w:val="00B17845"/>
    <w:rsid w:val="00B24BC5"/>
    <w:rsid w:val="00B36B8B"/>
    <w:rsid w:val="00B57A30"/>
    <w:rsid w:val="00B60031"/>
    <w:rsid w:val="00BF2654"/>
    <w:rsid w:val="00C645FB"/>
    <w:rsid w:val="00C84DA0"/>
    <w:rsid w:val="00CD46BF"/>
    <w:rsid w:val="00CF143A"/>
    <w:rsid w:val="00CF783A"/>
    <w:rsid w:val="00D12BFD"/>
    <w:rsid w:val="00D574FA"/>
    <w:rsid w:val="00D976B4"/>
    <w:rsid w:val="00DD2CF7"/>
    <w:rsid w:val="00DF4281"/>
    <w:rsid w:val="00E726A7"/>
    <w:rsid w:val="00EE7951"/>
    <w:rsid w:val="00F67857"/>
    <w:rsid w:val="00F97B8C"/>
    <w:rsid w:val="00FE3AA2"/>
    <w:rsid w:val="00FF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22FE5C"/>
  <w15:chartTrackingRefBased/>
  <w15:docId w15:val="{864090A2-F42A-42AD-A1D4-8B25710E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845"/>
    <w:pPr>
      <w:suppressAutoHyphens/>
      <w:autoSpaceDN w:val="0"/>
      <w:spacing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21E"/>
    <w:pPr>
      <w:widowControl w:val="0"/>
      <w:autoSpaceDE w:val="0"/>
      <w:spacing w:before="240" w:after="240"/>
      <w:outlineLvl w:val="0"/>
    </w:pPr>
    <w:rPr>
      <w:rFonts w:ascii="Open Sans Bold" w:eastAsia="Open Sans" w:hAnsi="Open Sans Bold"/>
      <w:bCs/>
      <w:color w:val="102036"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6521E"/>
    <w:pPr>
      <w:spacing w:before="340"/>
      <w:outlineLvl w:val="1"/>
    </w:pPr>
    <w:rPr>
      <w:rFonts w:ascii="Open Sans Semibold" w:hAnsi="Open Sans Semibold"/>
      <w:bCs w:val="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521E"/>
    <w:pPr>
      <w:outlineLvl w:val="2"/>
    </w:pPr>
    <w:rPr>
      <w:rFonts w:ascii="Open Sans Semibold"/>
      <w:color w:val="102036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B36B8B"/>
    <w:pPr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36B8B"/>
    <w:pPr>
      <w:outlineLvl w:val="4"/>
    </w:pPr>
    <w:rPr>
      <w:sz w:val="20"/>
      <w:szCs w:val="1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57A3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Heading1"/>
    <w:link w:val="H1Char"/>
    <w:rsid w:val="00B36B8B"/>
    <w:pPr>
      <w:spacing w:before="264"/>
      <w:ind w:left="797"/>
    </w:pPr>
    <w:rPr>
      <w:rFonts w:ascii="Open Sans" w:hAnsi="Open Sans"/>
      <w:b/>
      <w:bCs w:val="0"/>
    </w:rPr>
  </w:style>
  <w:style w:type="character" w:customStyle="1" w:styleId="H1Char">
    <w:name w:val="H1 Char"/>
    <w:basedOn w:val="Heading1Char"/>
    <w:link w:val="H1"/>
    <w:rsid w:val="00B36B8B"/>
    <w:rPr>
      <w:rFonts w:ascii="Open Sans" w:eastAsia="Open Sans" w:hAnsi="Open Sans" w:cs="Open Sans"/>
      <w:b/>
      <w:bCs w:val="0"/>
      <w:color w:val="102036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6521E"/>
    <w:rPr>
      <w:rFonts w:ascii="Open Sans Bold" w:eastAsia="Open Sans" w:hAnsi="Open Sans Bold" w:cs="Open Sans"/>
      <w:bCs/>
      <w:color w:val="102036"/>
      <w:sz w:val="56"/>
      <w:szCs w:val="56"/>
    </w:rPr>
  </w:style>
  <w:style w:type="paragraph" w:customStyle="1" w:styleId="H2">
    <w:name w:val="H2"/>
    <w:basedOn w:val="Heading2"/>
    <w:link w:val="H2Char"/>
    <w:rsid w:val="00B36B8B"/>
    <w:pPr>
      <w:spacing w:before="100"/>
      <w:ind w:left="797"/>
    </w:pPr>
    <w:rPr>
      <w:rFonts w:ascii="Open Sans" w:hAnsi="Open Sans"/>
      <w:b/>
      <w:bCs/>
    </w:rPr>
  </w:style>
  <w:style w:type="character" w:customStyle="1" w:styleId="H2Char">
    <w:name w:val="H2 Char"/>
    <w:basedOn w:val="Heading2Char"/>
    <w:link w:val="H2"/>
    <w:rsid w:val="00B36B8B"/>
    <w:rPr>
      <w:rFonts w:ascii="Open Sans" w:eastAsia="Open Sans" w:hAnsi="Open Sans" w:cs="Open Sans"/>
      <w:b/>
      <w:bCs/>
      <w:color w:val="102036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6521E"/>
    <w:rPr>
      <w:rFonts w:ascii="Open Sans Semibold" w:eastAsia="Open Sans" w:hAnsi="Open Sans Semibold" w:cs="Open Sans"/>
      <w:color w:val="102036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6521E"/>
    <w:rPr>
      <w:rFonts w:ascii="Open Sans Semibold" w:hAnsi="Open Sans" w:cs="Open Sans"/>
      <w:color w:val="102036"/>
      <w:sz w:val="2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B36B8B"/>
    <w:rPr>
      <w:rFonts w:ascii="Open Sans Semibold"/>
      <w:b/>
      <w:color w:val="102036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36B8B"/>
    <w:rPr>
      <w:rFonts w:ascii="Open Sans Semibold"/>
      <w:color w:val="102036"/>
      <w:sz w:val="20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12BFD"/>
    <w:rPr>
      <w:rFonts w:ascii="Open Sans Semibold" w:hAnsi="Open Sans Semibold"/>
      <w:b/>
      <w:color w:val="FFFFFF" w:themeColor="background1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D12BFD"/>
    <w:rPr>
      <w:rFonts w:ascii="Open Sans Semibold" w:hAnsi="Open Sans Semibold" w:cs="Open Sans"/>
      <w:b/>
      <w:color w:val="FFFFFF" w:themeColor="background1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B8B"/>
    <w:rPr>
      <w:rFonts w:ascii="Open Sans Semibold" w:hAnsi="Open Sans Semibold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B36B8B"/>
    <w:rPr>
      <w:rFonts w:ascii="Open Sans Semibold" w:hAnsi="Open Sans Semibold" w:cs="Open Sans"/>
      <w:color w:val="FFFFFF" w:themeColor="background1"/>
      <w:sz w:val="32"/>
      <w:szCs w:val="20"/>
    </w:rPr>
  </w:style>
  <w:style w:type="paragraph" w:styleId="Header">
    <w:name w:val="header"/>
    <w:basedOn w:val="Normal"/>
    <w:link w:val="HeaderChar"/>
    <w:uiPriority w:val="99"/>
    <w:unhideWhenUsed/>
    <w:rsid w:val="00B36B8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36B8B"/>
    <w:rPr>
      <w:rFonts w:ascii="Open Sans" w:hAnsi="Open Sans" w:cs="Open Sans"/>
      <w:color w:val="231F2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36B8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6B8B"/>
    <w:rPr>
      <w:rFonts w:ascii="Open Sans" w:hAnsi="Open Sans" w:cs="Open Sans"/>
      <w:color w:val="231F20"/>
      <w:sz w:val="20"/>
      <w:szCs w:val="20"/>
    </w:rPr>
  </w:style>
  <w:style w:type="character" w:styleId="SubtleEmphasis">
    <w:name w:val="Subtle Emphasis"/>
    <w:uiPriority w:val="19"/>
    <w:qFormat/>
    <w:rsid w:val="00B36B8B"/>
    <w:rPr>
      <w:rFonts w:ascii="Open Sans italic" w:hAnsi="Open Sans italic"/>
      <w:color w:val="FFFFFF" w:themeColor="background1"/>
      <w:sz w:val="24"/>
    </w:rPr>
  </w:style>
  <w:style w:type="character" w:styleId="Strong">
    <w:name w:val="Strong"/>
    <w:uiPriority w:val="22"/>
    <w:qFormat/>
    <w:rsid w:val="00AA2A84"/>
    <w:rPr>
      <w:rFonts w:ascii="Open Sans" w:hAnsi="Open Sans"/>
      <w:b/>
      <w:bCs/>
      <w:color w:val="102036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A6521E"/>
    <w:pPr>
      <w:spacing w:before="360" w:after="360"/>
      <w:jc w:val="center"/>
    </w:pPr>
    <w:rPr>
      <w:color w:val="102036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A6521E"/>
    <w:rPr>
      <w:rFonts w:ascii="Open Sans" w:hAnsi="Open Sans" w:cs="Open Sans"/>
      <w:color w:val="102036"/>
      <w:sz w:val="28"/>
      <w:szCs w:val="28"/>
    </w:rPr>
  </w:style>
  <w:style w:type="paragraph" w:styleId="ListParagraph">
    <w:name w:val="List Paragraph"/>
    <w:basedOn w:val="Normal"/>
    <w:qFormat/>
    <w:rsid w:val="009A617A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6521E"/>
    <w:pPr>
      <w:spacing w:before="240" w:after="240"/>
    </w:pPr>
    <w:rPr>
      <w:rFonts w:ascii="Open Sans Bold" w:hAnsi="Open Sans Bold"/>
      <w:color w:val="102036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37787B"/>
    <w:pPr>
      <w:tabs>
        <w:tab w:val="right" w:pos="9060"/>
      </w:tabs>
      <w:spacing w:before="240" w:after="340"/>
      <w:ind w:left="200"/>
    </w:pPr>
    <w:rPr>
      <w:noProof/>
      <w:color w:val="102036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10517A"/>
    <w:pPr>
      <w:spacing w:after="100"/>
      <w:ind w:left="400"/>
    </w:pPr>
  </w:style>
  <w:style w:type="character" w:styleId="Hyperlink">
    <w:name w:val="Hyperlink"/>
    <w:basedOn w:val="DefaultParagraphFont"/>
    <w:unhideWhenUsed/>
    <w:rsid w:val="0010517A"/>
    <w:rPr>
      <w:color w:val="0563C1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7A30"/>
    <w:rPr>
      <w:rFonts w:asciiTheme="majorHAnsi" w:eastAsiaTheme="majorEastAsia" w:hAnsiTheme="majorHAnsi" w:cstheme="majorBidi"/>
      <w:color w:val="1F3763" w:themeColor="accent1" w:themeShade="7F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B57A30"/>
    <w:pPr>
      <w:widowControl w:val="0"/>
      <w:autoSpaceDE w:val="0"/>
      <w:spacing w:after="0"/>
    </w:pPr>
    <w:rPr>
      <w:rFonts w:eastAsia="Open Sans"/>
    </w:rPr>
  </w:style>
  <w:style w:type="character" w:customStyle="1" w:styleId="BodyTextChar">
    <w:name w:val="Body Text Char"/>
    <w:basedOn w:val="DefaultParagraphFont"/>
    <w:link w:val="BodyText"/>
    <w:uiPriority w:val="1"/>
    <w:rsid w:val="00B57A30"/>
    <w:rPr>
      <w:rFonts w:ascii="Open Sans" w:eastAsia="Open Sans" w:hAnsi="Open Sans" w:cs="Open Sans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970D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A1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B17845"/>
    <w:rPr>
      <w:sz w:val="16"/>
      <w:szCs w:val="16"/>
    </w:rPr>
  </w:style>
  <w:style w:type="paragraph" w:styleId="CommentText">
    <w:name w:val="annotation text"/>
    <w:basedOn w:val="Normal"/>
    <w:link w:val="CommentTextChar"/>
    <w:rsid w:val="00B17845"/>
    <w:pPr>
      <w:textAlignment w:val="baseline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17845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79C"/>
    <w:pPr>
      <w:textAlignment w:val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79C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5429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hyperlink" Target="http://www.rcslt.org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yperlink" Target="file:///C:\Users\maria.moore\AppData\Local\Microsoft\Windows\INetCache\Content.Outlook\ERP2U7IL\rcslt.org\vision" TargetMode="External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4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3.pn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hyperlink" Target="mailto:info@rcslt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moore\Documents\Custom%20Office%20Templates\Styles-onl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DB8DE-D3D8-49E6-947B-569825227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Styles-only</Template>
  <TotalTime>50</TotalTime>
  <Pages>13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Moore</dc:creator>
  <cp:keywords/>
  <dc:description/>
  <cp:lastModifiedBy>Maria Moore</cp:lastModifiedBy>
  <cp:revision>9</cp:revision>
  <dcterms:created xsi:type="dcterms:W3CDTF">2022-03-14T11:54:00Z</dcterms:created>
  <dcterms:modified xsi:type="dcterms:W3CDTF">2022-03-22T12:26:00Z</dcterms:modified>
</cp:coreProperties>
</file>